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7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93"/>
        <w:gridCol w:w="2571"/>
        <w:gridCol w:w="2790"/>
        <w:gridCol w:w="2700"/>
        <w:gridCol w:w="2880"/>
        <w:gridCol w:w="2880"/>
        <w:gridCol w:w="253"/>
      </w:tblGrid>
      <w:tr w:rsidR="00621330" w:rsidRPr="00F7411B" w14:paraId="44CFB078" w14:textId="77777777" w:rsidTr="00A52A5C">
        <w:trPr>
          <w:cantSplit/>
          <w:trHeight w:hRule="exact" w:val="605"/>
          <w:jc w:val="center"/>
        </w:trPr>
        <w:tc>
          <w:tcPr>
            <w:tcW w:w="14367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5F89CECE" w14:textId="104191F9" w:rsidR="00621330" w:rsidRPr="00F7411B" w:rsidRDefault="00621330" w:rsidP="003478EE">
            <w:pPr>
              <w:pStyle w:val="MonthNames"/>
              <w:rPr>
                <w:b/>
              </w:rPr>
            </w:pPr>
            <w:r>
              <w:rPr>
                <w:b/>
              </w:rPr>
              <w:t>November</w:t>
            </w:r>
            <w:r w:rsidRPr="00F7411B">
              <w:rPr>
                <w:b/>
              </w:rPr>
              <w:t xml:space="preserve"> </w:t>
            </w:r>
            <w:r>
              <w:rPr>
                <w:b/>
              </w:rPr>
              <w:t>202</w:t>
            </w:r>
            <w:r w:rsidR="009A1855">
              <w:rPr>
                <w:b/>
              </w:rPr>
              <w:t>6</w:t>
            </w:r>
          </w:p>
        </w:tc>
      </w:tr>
      <w:tr w:rsidR="00621330" w:rsidRPr="00F7411B" w14:paraId="4DC34E0C" w14:textId="77777777" w:rsidTr="00A52A5C">
        <w:trPr>
          <w:cantSplit/>
          <w:trHeight w:hRule="exact" w:val="259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EB1BA31" w14:textId="77777777" w:rsidR="00621330" w:rsidRPr="00F7411B" w:rsidRDefault="00621330" w:rsidP="003478EE">
            <w:pPr>
              <w:pStyle w:val="Weekdays"/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340D865" w14:textId="77777777" w:rsidR="00621330" w:rsidRPr="00F7411B" w:rsidRDefault="00621330" w:rsidP="003478EE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9BA786D" w14:textId="77777777" w:rsidR="00621330" w:rsidRPr="00F7411B" w:rsidRDefault="00621330" w:rsidP="003478EE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1AAD05A" w14:textId="77777777" w:rsidR="00621330" w:rsidRPr="00F7411B" w:rsidRDefault="00621330" w:rsidP="003478EE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107F5F8" w14:textId="77777777" w:rsidR="00621330" w:rsidRPr="00F7411B" w:rsidRDefault="00621330" w:rsidP="003478EE">
            <w:pPr>
              <w:pStyle w:val="Weekdays"/>
            </w:pPr>
            <w:r w:rsidRPr="00F7411B">
              <w:t>Thursday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9740CCD" w14:textId="77777777" w:rsidR="00621330" w:rsidRPr="00F7411B" w:rsidRDefault="00621330" w:rsidP="003478EE">
            <w:pPr>
              <w:pStyle w:val="Weekdays"/>
            </w:pPr>
            <w:r w:rsidRPr="00F7411B">
              <w:t>Friday</w: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41BE8EA" w14:textId="77777777" w:rsidR="00621330" w:rsidRPr="00F7411B" w:rsidRDefault="00621330" w:rsidP="003478EE">
            <w:pPr>
              <w:pStyle w:val="Weekdays"/>
            </w:pPr>
          </w:p>
        </w:tc>
      </w:tr>
      <w:tr w:rsidR="00621330" w:rsidRPr="00CD796B" w14:paraId="10668058" w14:textId="77777777" w:rsidTr="00A52A5C">
        <w:trPr>
          <w:cantSplit/>
          <w:trHeight w:hRule="exact" w:val="1772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895F18F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60D491" w14:textId="564B0CBD" w:rsidR="00621330" w:rsidRPr="009A1855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305F5218" w14:textId="77777777" w:rsidR="00A52A5C" w:rsidRPr="007E0028" w:rsidRDefault="00A52A5C" w:rsidP="00A52A5C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7E0028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</w:t>
            </w: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an</w:t>
            </w:r>
            <w:r w:rsidRPr="007E0028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 CEC Load Wind Opens 1A </w:t>
            </w:r>
          </w:p>
          <w:p w14:paraId="53DD42B3" w14:textId="77777777" w:rsidR="00A52A5C" w:rsidRPr="007E0028" w:rsidRDefault="00A52A5C" w:rsidP="00A52A5C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7E002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UDC Load Migration Window Opens 1A</w:t>
            </w:r>
          </w:p>
          <w:p w14:paraId="145E834C" w14:textId="77777777" w:rsidR="00621330" w:rsidRPr="00CD796B" w:rsidRDefault="00621330" w:rsidP="0088320F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8DFAF83" w14:textId="0B6171B9" w:rsidR="00621330" w:rsidRPr="009A1855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085CF136" w14:textId="11102889" w:rsidR="00621330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  <w:p w14:paraId="709E5611" w14:textId="77777777" w:rsidR="00621330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green"/>
              </w:rPr>
            </w:pPr>
          </w:p>
          <w:p w14:paraId="0558C5E3" w14:textId="171CB9A4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green"/>
              </w:rPr>
            </w:pPr>
          </w:p>
          <w:p w14:paraId="39AC44BF" w14:textId="77777777" w:rsidR="00621330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yellow"/>
              </w:rPr>
            </w:pPr>
          </w:p>
          <w:p w14:paraId="20D61E78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5B9538" w14:textId="2A1902A1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</w:t>
            </w:r>
            <w:r w:rsidR="009A1855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74775239" w14:textId="6ADA12DF" w:rsidR="001A41E7" w:rsidRDefault="001A41E7" w:rsidP="001A41E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2027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Auction 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Opens 1A</w:t>
            </w:r>
          </w:p>
          <w:p w14:paraId="417864F4" w14:textId="77777777" w:rsidR="001A41E7" w:rsidRPr="004F71EF" w:rsidRDefault="001A41E7" w:rsidP="0088320F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2C5B5CA" w14:textId="76DFECB0" w:rsidR="00621330" w:rsidRPr="009A1855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045BA514" w14:textId="71C9DBD1" w:rsidR="003246F1" w:rsidRDefault="003246F1" w:rsidP="00A52A5C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9302B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ALLOC_MN_M</w:t>
            </w: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12</w:t>
            </w:r>
            <w:r w:rsidRPr="0049302B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_ETC Model </w:t>
            </w:r>
          </w:p>
          <w:p w14:paraId="31E0310D" w14:textId="77777777" w:rsidR="00621330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0C6978B" w14:textId="0560FA84" w:rsidR="001A41E7" w:rsidRDefault="001A41E7" w:rsidP="001A41E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2027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Auction 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Open</w:t>
            </w:r>
          </w:p>
          <w:p w14:paraId="35DBD55C" w14:textId="77777777" w:rsidR="001A41E7" w:rsidRPr="004F71EF" w:rsidRDefault="001A41E7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94EF21" w14:textId="091D0051" w:rsidR="00621330" w:rsidRPr="004F71EF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36B131D1" w14:textId="77777777" w:rsidR="000659D9" w:rsidRPr="00F8553B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CEC</w:t>
            </w: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 Load Wind Closes 5P</w:t>
            </w:r>
          </w:p>
          <w:p w14:paraId="46D0EEF3" w14:textId="77777777" w:rsidR="000659D9" w:rsidRPr="001D0B9A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ALLOC_MN_M12_T1 Model</w:t>
            </w:r>
          </w:p>
          <w:p w14:paraId="65A6B47B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1632D064" w14:textId="77777777" w:rsidR="001A41E7" w:rsidRDefault="001A41E7" w:rsidP="001A41E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2027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Auction Closes 5P</w:t>
            </w:r>
          </w:p>
          <w:p w14:paraId="4766B750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934FBA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21330" w:rsidRPr="00CD796B" w14:paraId="0FE0D372" w14:textId="77777777" w:rsidTr="00A52A5C">
        <w:trPr>
          <w:cantSplit/>
          <w:trHeight w:hRule="exact" w:val="1584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56676A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8CA373B" w14:textId="1B0DB309" w:rsidR="00621330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25DDE2D5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Hist Load Wind Opens 1A</w:t>
            </w:r>
          </w:p>
          <w:p w14:paraId="4C53CE35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Hist Load Wind Closes 5P</w:t>
            </w:r>
          </w:p>
          <w:p w14:paraId="461AB65F" w14:textId="77777777" w:rsidR="000659D9" w:rsidRPr="00F8553B" w:rsidRDefault="000659D9" w:rsidP="000659D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</w:p>
          <w:p w14:paraId="51952690" w14:textId="2F6DE458" w:rsidR="002804F7" w:rsidRPr="004F71EF" w:rsidRDefault="002804F7" w:rsidP="00A52A5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F550AE" w14:textId="3F39DA29" w:rsidR="00621330" w:rsidRPr="004F71EF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10</w:t>
            </w:r>
          </w:p>
          <w:p w14:paraId="3C5940DA" w14:textId="77777777" w:rsidR="000659D9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Frcst Load Wind Opens 1A</w:t>
            </w:r>
          </w:p>
          <w:p w14:paraId="4719C52F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1 Opens 1A</w:t>
            </w:r>
          </w:p>
          <w:p w14:paraId="42AE7BAF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1 Closes 5P</w:t>
            </w:r>
          </w:p>
          <w:p w14:paraId="306E80B9" w14:textId="77777777" w:rsidR="003246F1" w:rsidRDefault="003246F1" w:rsidP="00A52A5C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46C8B7EB" w14:textId="77777777" w:rsidR="00621330" w:rsidRPr="004F71EF" w:rsidRDefault="00621330" w:rsidP="007E002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D449ECB" w14:textId="3FF6D270" w:rsidR="00621330" w:rsidRPr="004F71EF" w:rsidRDefault="009A1855" w:rsidP="003478EE">
            <w:pPr>
              <w:pStyle w:val="Dates"/>
              <w:rPr>
                <w:rFonts w:asciiTheme="minorHAnsi" w:hAnsiTheme="minorHAnsi"/>
                <w:b/>
                <w:color w:val="0070C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11</w:t>
            </w:r>
          </w:p>
          <w:p w14:paraId="66B906E7" w14:textId="77777777" w:rsidR="000659D9" w:rsidRPr="002A2F07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Frcst Load Wind Closes 5P</w:t>
            </w:r>
          </w:p>
          <w:p w14:paraId="3748042B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60D4A5AF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  <w:p w14:paraId="58E51007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A4B422" w14:textId="7C63B617" w:rsidR="00621330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12</w:t>
            </w:r>
          </w:p>
          <w:p w14:paraId="5D0024E8" w14:textId="229710E0" w:rsidR="003246F1" w:rsidRPr="004F71EF" w:rsidRDefault="003246F1" w:rsidP="003246F1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Post Tier 1 Results by 5P</w:t>
            </w:r>
          </w:p>
          <w:p w14:paraId="46EBBEB6" w14:textId="77777777" w:rsidR="003246F1" w:rsidRDefault="003246F1" w:rsidP="00A52A5C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189565A3" w14:textId="77777777" w:rsidR="00621330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3668EE8A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293F32E" w14:textId="6FF22F40" w:rsidR="00621330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13</w:t>
            </w:r>
          </w:p>
          <w:p w14:paraId="316FB773" w14:textId="77777777" w:rsidR="000659D9" w:rsidRPr="001D0B9A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ALLOC_MN_M12_T2 Model</w:t>
            </w:r>
          </w:p>
          <w:p w14:paraId="25DD85AE" w14:textId="77777777" w:rsidR="000659D9" w:rsidRPr="001D0B9A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Post Set-Aside</w:t>
            </w:r>
          </w:p>
          <w:p w14:paraId="3E5E21F4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2 MEQ</w:t>
            </w:r>
          </w:p>
          <w:p w14:paraId="4431EE67" w14:textId="77777777" w:rsidR="00621330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30089FBB" w14:textId="77777777" w:rsidR="001A41E7" w:rsidRPr="004F71EF" w:rsidRDefault="001A41E7" w:rsidP="001A41E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202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7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Auction Results by 5P</w:t>
            </w:r>
          </w:p>
          <w:p w14:paraId="4A93BE0F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EF1AB8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21330" w:rsidRPr="00CD796B" w14:paraId="4A559110" w14:textId="77777777" w:rsidTr="00A52A5C">
        <w:trPr>
          <w:cantSplit/>
          <w:trHeight w:hRule="exact" w:val="1584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F1C84A5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4198BAD" w14:textId="0C07BEF6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9A1855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1FD7D3F7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2 Opens 1A</w:t>
            </w:r>
          </w:p>
          <w:p w14:paraId="35EB7DD4" w14:textId="77777777" w:rsidR="000659D9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2 Closes 5P</w:t>
            </w:r>
          </w:p>
          <w:p w14:paraId="2646F25A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355B516D" w14:textId="77777777" w:rsidR="002F0F24" w:rsidRPr="004F71EF" w:rsidRDefault="002F0F24" w:rsidP="00A52A5C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7F1FC388" w14:textId="77777777" w:rsidR="00A52A5C" w:rsidRDefault="00A52A5C" w:rsidP="00A52A5C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7479602A" w14:textId="5C7A7AEB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  <w:p w14:paraId="6F6B204B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7BC2D2F5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C23E8A0" w14:textId="453BB35F" w:rsidR="00621330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9A1855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5D3E3A75" w14:textId="77777777" w:rsidR="00A52A5C" w:rsidRPr="004F71EF" w:rsidRDefault="00A52A5C" w:rsidP="00A52A5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173C0D6" w14:textId="77777777" w:rsidR="00621330" w:rsidRPr="004F71EF" w:rsidRDefault="00621330" w:rsidP="003478EE">
            <w:pPr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20B9946E" w14:textId="77777777" w:rsidR="00621330" w:rsidRPr="004F71EF" w:rsidRDefault="00621330" w:rsidP="003478EE">
            <w:pPr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0A800CC4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6D7675A5" w14:textId="77777777" w:rsidR="00621330" w:rsidRPr="004F71EF" w:rsidRDefault="00621330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48C2EDA" w14:textId="73CEC7CA" w:rsidR="00621330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9A1855">
              <w:rPr>
                <w:rFonts w:asciiTheme="minorHAnsi" w:hAnsiTheme="minorHAnsi"/>
                <w:b/>
                <w:sz w:val="14"/>
                <w:szCs w:val="16"/>
              </w:rPr>
              <w:t>8</w:t>
            </w: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       </w:t>
            </w:r>
          </w:p>
          <w:p w14:paraId="4456D6C4" w14:textId="77777777" w:rsidR="002F0F24" w:rsidRPr="004F71EF" w:rsidRDefault="002F0F24" w:rsidP="002F0F24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Post Tier 2 Results by 5P</w:t>
            </w:r>
          </w:p>
          <w:p w14:paraId="44EDB521" w14:textId="77777777" w:rsidR="00621330" w:rsidRPr="004F71EF" w:rsidRDefault="00621330" w:rsidP="003478EE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6E4A99DD" w14:textId="77777777" w:rsidR="00621330" w:rsidRPr="004F71EF" w:rsidRDefault="00621330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EFD9C2F" w14:textId="77777777" w:rsidR="00621330" w:rsidRPr="004F71EF" w:rsidRDefault="00621330" w:rsidP="003478EE">
            <w:pPr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225D9C4E" w14:textId="733F54C1" w:rsidR="00621330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9A1855"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630FE219" w14:textId="77777777" w:rsidR="00F06D3B" w:rsidRPr="00A52A5C" w:rsidRDefault="00F06D3B" w:rsidP="00F06D3B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9302B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</w:t>
            </w: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UC</w:t>
            </w:r>
            <w:r w:rsidRPr="0049302B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_MN_M12 Model </w:t>
            </w:r>
          </w:p>
          <w:p w14:paraId="65E4B6C6" w14:textId="77777777" w:rsidR="00621330" w:rsidRPr="004F71EF" w:rsidRDefault="00621330" w:rsidP="00A52A5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1244CA49" w14:textId="57AA1513" w:rsidR="00621330" w:rsidRPr="004F71EF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20</w:t>
            </w:r>
          </w:p>
          <w:p w14:paraId="7738B9FF" w14:textId="77777777" w:rsidR="00995F27" w:rsidRPr="004F71EF" w:rsidRDefault="00995F27" w:rsidP="00995F2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UDCs submit LM data by 12P</w:t>
            </w:r>
          </w:p>
          <w:p w14:paraId="1E8F26AB" w14:textId="77777777" w:rsidR="00484741" w:rsidRPr="004F71EF" w:rsidRDefault="00484741" w:rsidP="0048474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Auction Opens 1A</w:t>
            </w:r>
          </w:p>
          <w:p w14:paraId="76B1C007" w14:textId="77777777" w:rsidR="00A52A5C" w:rsidRDefault="00A52A5C" w:rsidP="00A52A5C">
            <w:pPr>
              <w:pStyle w:val="Dates"/>
              <w:rPr>
                <w:rFonts w:asciiTheme="minorHAnsi" w:hAnsiTheme="minorHAnsi"/>
                <w:b/>
                <w:color w:val="92D050"/>
                <w:sz w:val="14"/>
                <w:szCs w:val="16"/>
              </w:rPr>
            </w:pPr>
          </w:p>
          <w:p w14:paraId="42D1EDC4" w14:textId="77777777" w:rsidR="00793969" w:rsidRDefault="00793969" w:rsidP="0079396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4CFD2F5A" w14:textId="77777777" w:rsidR="00621330" w:rsidRPr="004F71EF" w:rsidRDefault="00621330" w:rsidP="00A52A5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280E5EBF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21330" w:rsidRPr="00CD796B" w14:paraId="5CF6DF7A" w14:textId="77777777" w:rsidTr="00A52A5C">
        <w:trPr>
          <w:cantSplit/>
          <w:trHeight w:hRule="exact" w:val="1584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FAAFE2F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DE63613" w14:textId="54C1D84A" w:rsidR="00621330" w:rsidRPr="004F71EF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23</w:t>
            </w:r>
          </w:p>
          <w:p w14:paraId="33ABD007" w14:textId="77777777" w:rsidR="00484741" w:rsidRPr="004F71EF" w:rsidRDefault="00484741" w:rsidP="00484741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Auction Closes 5P</w:t>
            </w:r>
          </w:p>
          <w:p w14:paraId="52CCA262" w14:textId="77777777" w:rsidR="00621330" w:rsidRPr="004F71EF" w:rsidRDefault="00621330" w:rsidP="0010017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F7E7042" w14:textId="53D453F8" w:rsidR="00621330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24</w:t>
            </w:r>
          </w:p>
          <w:p w14:paraId="5ED2C8E6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772077B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C95DC83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C397DD5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49D31F7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D92A58D" w14:textId="6A98AFAC" w:rsidR="00621330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25</w:t>
            </w:r>
          </w:p>
          <w:p w14:paraId="221A5567" w14:textId="77777777" w:rsidR="000659D9" w:rsidRDefault="000659D9" w:rsidP="000659D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Auction results post by 5P</w:t>
            </w:r>
          </w:p>
          <w:p w14:paraId="674B10EE" w14:textId="77777777" w:rsidR="000659D9" w:rsidRPr="001D0B9A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M</w:t>
            </w: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N</w:t>
            </w:r>
            <w:r w:rsidRPr="001D0B9A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_202</w:t>
            </w: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7</w:t>
            </w:r>
            <w:r w:rsidRPr="001D0B9A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_M01_V0 by 5P </w:t>
            </w:r>
          </w:p>
          <w:p w14:paraId="45D5635C" w14:textId="77777777" w:rsidR="000659D9" w:rsidRPr="001D0B9A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MEQ</w:t>
            </w:r>
          </w:p>
          <w:p w14:paraId="066A8CD6" w14:textId="516E6E2B" w:rsidR="00621330" w:rsidRPr="004F71EF" w:rsidRDefault="00621330" w:rsidP="000659D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40A9A2DE" w14:textId="33F23AEA" w:rsidR="00621330" w:rsidRPr="004F71EF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26</w:t>
            </w:r>
          </w:p>
          <w:p w14:paraId="69280627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184A6E7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 xml:space="preserve">Holiday </w:t>
            </w:r>
          </w:p>
          <w:p w14:paraId="4903C7C8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(Thanksgiving)</w:t>
            </w:r>
          </w:p>
          <w:p w14:paraId="3F80F789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51A515CA" w14:textId="7B7E2C12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9A1855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3D30870B" w14:textId="77777777" w:rsidR="00C84D61" w:rsidRPr="004F71EF" w:rsidRDefault="00C84D61" w:rsidP="00C84D6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9B99015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 xml:space="preserve">Holiday </w:t>
            </w:r>
          </w:p>
          <w:p w14:paraId="2ED93C5D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(Thanksgiving)</w:t>
            </w:r>
          </w:p>
          <w:p w14:paraId="07F38B50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25342832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21330" w:rsidRPr="00CD796B" w14:paraId="098F80C5" w14:textId="77777777" w:rsidTr="00A52A5C">
        <w:trPr>
          <w:cantSplit/>
          <w:trHeight w:hRule="exact" w:val="1584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5E838F2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8DD456D" w14:textId="762C78B6" w:rsidR="00621330" w:rsidRDefault="009A18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30</w:t>
            </w:r>
          </w:p>
          <w:p w14:paraId="443BB2EE" w14:textId="77777777" w:rsidR="00621330" w:rsidRPr="004F71EF" w:rsidRDefault="00621330" w:rsidP="00A52A5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14C3D96" w14:textId="1636BD45" w:rsidR="00621330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5632207" w14:textId="77777777" w:rsidR="00621330" w:rsidRPr="004F71EF" w:rsidRDefault="00621330" w:rsidP="00A52A5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71D3479" w14:textId="3BFB479C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06C3D46" w14:textId="2CEFA4AA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0377891D" w14:textId="6ACAEF85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BD3D98E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E0F5FC6" w14:textId="0653AC05" w:rsidR="00621330" w:rsidRPr="004F71EF" w:rsidRDefault="007A4D70" w:rsidP="00C84D61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4" behindDoc="0" locked="0" layoutInCell="1" allowOverlap="1" wp14:anchorId="614BC7F3" wp14:editId="7A605C73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44450</wp:posOffset>
                      </wp:positionV>
                      <wp:extent cx="807720" cy="295275"/>
                      <wp:effectExtent l="0" t="0" r="0" b="9525"/>
                      <wp:wrapNone/>
                      <wp:docPr id="67161303" name="Rectangle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772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0A384C" w14:textId="77777777" w:rsidR="00621330" w:rsidRPr="00DD2374" w:rsidRDefault="00621330" w:rsidP="00621330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DD2374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Annual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4BC7F3" id="Rectangle 558" o:spid="_x0000_s1026" style="position:absolute;left:0;text-align:left;margin-left:49.75pt;margin-top:3.5pt;width:63.6pt;height:23.25pt;z-index:2516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" fillcolor="yellow" stroked="f">
                      <v:textbox>
                        <w:txbxContent>
                          <w:p w14:paraId="2D0A384C" w14:textId="77777777" w:rsidR="00621330" w:rsidRPr="00DD2374" w:rsidRDefault="00621330" w:rsidP="0062133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D2374">
                              <w:rPr>
                                <w:b/>
                                <w:sz w:val="28"/>
                                <w:szCs w:val="28"/>
                              </w:rPr>
                              <w:t>Annual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3" behindDoc="0" locked="0" layoutInCell="1" allowOverlap="1" wp14:anchorId="20D745C1" wp14:editId="6F110100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26035</wp:posOffset>
                      </wp:positionV>
                      <wp:extent cx="307975" cy="247650"/>
                      <wp:effectExtent l="25400" t="21590" r="38100" b="45085"/>
                      <wp:wrapNone/>
                      <wp:docPr id="19631149" name="AutoShape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F99E0F" id="AutoShape 557" o:spid="_x0000_s1026" style="position:absolute;margin-left:11.85pt;margin-top:2.05pt;width:24.25pt;height:19.5pt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" fillcolor="yellow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6EDA0F36" w14:textId="51FE7DAA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7051444" w14:textId="33EFD35B" w:rsidR="00621330" w:rsidRPr="004F71EF" w:rsidRDefault="007A4D70" w:rsidP="00C84D61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1" behindDoc="0" locked="0" layoutInCell="1" allowOverlap="1" wp14:anchorId="466F28CC" wp14:editId="7F15EE76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109855</wp:posOffset>
                      </wp:positionV>
                      <wp:extent cx="307975" cy="247650"/>
                      <wp:effectExtent l="25400" t="21590" r="38100" b="45085"/>
                      <wp:wrapNone/>
                      <wp:docPr id="1026937825" name="AutoShape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8F0E98" id="AutoShape 555" o:spid="_x0000_s1026" style="position:absolute;margin-left:20.35pt;margin-top:8.65pt;width:24.25pt;height:19.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" fillcolor="#548dd4 [1951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99" behindDoc="0" locked="0" layoutInCell="1" allowOverlap="1" wp14:anchorId="5C81381B" wp14:editId="50699F6D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109220</wp:posOffset>
                      </wp:positionV>
                      <wp:extent cx="923925" cy="295275"/>
                      <wp:effectExtent l="0" t="1905" r="0" b="0"/>
                      <wp:wrapNone/>
                      <wp:docPr id="990048335" name="Rectangle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1E7E71" w14:textId="77777777" w:rsidR="00621330" w:rsidRPr="00C64309" w:rsidRDefault="00621330" w:rsidP="006213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December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1381B" id="Rectangle 553" o:spid="_x0000_s1027" style="position:absolute;left:0;text-align:left;margin-left:54.05pt;margin-top:8.6pt;width:72.75pt;height:23.25pt;z-index:2516582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" stroked="f">
                      <v:textbox>
                        <w:txbxContent>
                          <w:p w14:paraId="7C1E7E71" w14:textId="77777777" w:rsidR="00621330" w:rsidRPr="00C64309" w:rsidRDefault="00621330" w:rsidP="006213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December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2" behindDoc="0" locked="0" layoutInCell="1" allowOverlap="1" wp14:anchorId="6A965762" wp14:editId="1638F75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444500</wp:posOffset>
                      </wp:positionV>
                      <wp:extent cx="307975" cy="279400"/>
                      <wp:effectExtent l="19050" t="19050" r="34925" b="63500"/>
                      <wp:wrapNone/>
                      <wp:docPr id="1381733054" name="AutoShape 5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79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8F88F2" id="AutoShape 556" o:spid="_x0000_s1026" style="position:absolute;margin-left:20.3pt;margin-top:35pt;width:24.25pt;height:22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" fillcolor="red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0" behindDoc="0" locked="0" layoutInCell="1" allowOverlap="1" wp14:anchorId="236DAE85" wp14:editId="6E56E26A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431165</wp:posOffset>
                      </wp:positionV>
                      <wp:extent cx="762000" cy="295275"/>
                      <wp:effectExtent l="0" t="1905" r="0" b="0"/>
                      <wp:wrapNone/>
                      <wp:docPr id="45202803" name="Rectangle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E5B627" w14:textId="77777777" w:rsidR="00621330" w:rsidRPr="00C64309" w:rsidRDefault="00621330" w:rsidP="006213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January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DAE85" id="Rectangle 554" o:spid="_x0000_s1028" style="position:absolute;left:0;text-align:left;margin-left:56.3pt;margin-top:33.95pt;width:60pt;height:23.25pt;z-index:2516583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" stroked="f">
                      <v:textbox>
                        <w:txbxContent>
                          <w:p w14:paraId="38E5B627" w14:textId="77777777" w:rsidR="00621330" w:rsidRPr="00C64309" w:rsidRDefault="00621330" w:rsidP="006213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January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68E73956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7370AB01" w14:textId="77777777" w:rsidR="00621330" w:rsidRDefault="00621330">
      <w:r>
        <w:rPr>
          <w:bCs/>
        </w:rPr>
        <w:br w:type="page"/>
      </w:r>
    </w:p>
    <w:tbl>
      <w:tblPr>
        <w:tblW w:w="14802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2"/>
        <w:gridCol w:w="2605"/>
        <w:gridCol w:w="2811"/>
        <w:gridCol w:w="2720"/>
        <w:gridCol w:w="2902"/>
        <w:gridCol w:w="3240"/>
        <w:gridCol w:w="272"/>
      </w:tblGrid>
      <w:tr w:rsidR="00621330" w:rsidRPr="00AD122B" w14:paraId="10DD015B" w14:textId="77777777" w:rsidTr="00CB2D05">
        <w:trPr>
          <w:cantSplit/>
          <w:trHeight w:hRule="exact" w:val="605"/>
          <w:jc w:val="center"/>
        </w:trPr>
        <w:tc>
          <w:tcPr>
            <w:tcW w:w="14802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4B26216C" w14:textId="4501DF3A" w:rsidR="00621330" w:rsidRPr="00AD122B" w:rsidRDefault="00621330" w:rsidP="003478EE">
            <w:pPr>
              <w:pStyle w:val="MonthNames"/>
              <w:rPr>
                <w:b/>
              </w:rPr>
            </w:pPr>
            <w:r>
              <w:rPr>
                <w:bCs w:val="0"/>
              </w:rPr>
              <w:lastRenderedPageBreak/>
              <w:br w:type="page"/>
            </w:r>
            <w:r>
              <w:rPr>
                <w:bCs w:val="0"/>
                <w:color w:val="auto"/>
                <w:sz w:val="24"/>
                <w:szCs w:val="24"/>
              </w:rPr>
              <w:br w:type="page"/>
            </w:r>
            <w:r>
              <w:rPr>
                <w:bCs w:val="0"/>
              </w:rPr>
              <w:br w:type="page"/>
            </w:r>
            <w:r>
              <w:rPr>
                <w:b/>
              </w:rPr>
              <w:t>December</w:t>
            </w:r>
            <w:r w:rsidRPr="00AD122B">
              <w:rPr>
                <w:b/>
              </w:rPr>
              <w:t xml:space="preserve"> </w:t>
            </w:r>
            <w:r>
              <w:rPr>
                <w:b/>
              </w:rPr>
              <w:t>202</w:t>
            </w:r>
            <w:r w:rsidR="009A1855">
              <w:rPr>
                <w:b/>
              </w:rPr>
              <w:t>6</w:t>
            </w:r>
          </w:p>
        </w:tc>
      </w:tr>
      <w:tr w:rsidR="00621330" w:rsidRPr="00F7411B" w14:paraId="70EFD0D9" w14:textId="77777777" w:rsidTr="00CB2D05">
        <w:trPr>
          <w:cantSplit/>
          <w:trHeight w:hRule="exact" w:val="259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989C0BA" w14:textId="77777777" w:rsidR="00621330" w:rsidRPr="00F7411B" w:rsidRDefault="00621330" w:rsidP="003478EE">
            <w:pPr>
              <w:pStyle w:val="Weekdays"/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4B349AF" w14:textId="77777777" w:rsidR="00621330" w:rsidRPr="00F7411B" w:rsidRDefault="00621330" w:rsidP="003478EE">
            <w:pPr>
              <w:pStyle w:val="Weekdays"/>
            </w:pPr>
            <w:r w:rsidRPr="00F7411B">
              <w:t>Monday</w:t>
            </w: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D1E7532" w14:textId="77777777" w:rsidR="00621330" w:rsidRPr="00F7411B" w:rsidRDefault="00621330" w:rsidP="003478EE">
            <w:pPr>
              <w:pStyle w:val="Weekdays"/>
            </w:pPr>
            <w:r w:rsidRPr="00F7411B">
              <w:t>Tuesday</w:t>
            </w: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4482E8F6" w14:textId="77777777" w:rsidR="00621330" w:rsidRPr="00F7411B" w:rsidRDefault="00621330" w:rsidP="003478EE">
            <w:pPr>
              <w:pStyle w:val="Weekdays"/>
            </w:pPr>
            <w:r w:rsidRPr="00F7411B">
              <w:t>Wednesday</w:t>
            </w: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D30117C" w14:textId="77777777" w:rsidR="00621330" w:rsidRPr="00F7411B" w:rsidRDefault="00621330" w:rsidP="003478EE">
            <w:pPr>
              <w:pStyle w:val="Weekdays"/>
            </w:pPr>
            <w:r w:rsidRPr="00F7411B">
              <w:t>Thursday</w:t>
            </w: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81BC65E" w14:textId="77777777" w:rsidR="00621330" w:rsidRPr="00F7411B" w:rsidRDefault="00621330" w:rsidP="003478EE">
            <w:pPr>
              <w:pStyle w:val="Weekdays"/>
            </w:pPr>
            <w:r w:rsidRPr="00F7411B">
              <w:t>Friday</w:t>
            </w: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C95FBF6" w14:textId="77777777" w:rsidR="00621330" w:rsidRPr="00F7411B" w:rsidRDefault="00621330" w:rsidP="003478EE">
            <w:pPr>
              <w:pStyle w:val="Weekdays"/>
            </w:pPr>
          </w:p>
        </w:tc>
      </w:tr>
      <w:tr w:rsidR="00621330" w:rsidRPr="00CD796B" w14:paraId="6584D494" w14:textId="77777777" w:rsidTr="00CB2D05">
        <w:trPr>
          <w:cantSplit/>
          <w:trHeight w:hRule="exact" w:val="1637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2C15C9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4C8ABA" w14:textId="6709329C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2349195" w14:textId="3A093995" w:rsidR="008C441F" w:rsidRPr="00765E6C" w:rsidRDefault="008C441F" w:rsidP="008C441F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402538B2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6EFCD3F0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5B7EC4" w14:textId="78A0D903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4DF12C2A" w14:textId="77777777" w:rsidR="000659D9" w:rsidRPr="00216710" w:rsidRDefault="000659D9" w:rsidP="000659D9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216710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eb</w:t>
            </w:r>
            <w:r w:rsidRPr="00216710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 CEC Load Wind Opens 1A </w:t>
            </w:r>
          </w:p>
          <w:p w14:paraId="38381615" w14:textId="77777777" w:rsidR="000659D9" w:rsidRPr="00997450" w:rsidRDefault="000659D9" w:rsidP="000659D9">
            <w:pPr>
              <w:pStyle w:val="Dates"/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</w:pPr>
            <w:r w:rsidRPr="00997450"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  <w:t>UDC Load Migration Window Opens 1A</w:t>
            </w:r>
          </w:p>
          <w:p w14:paraId="2E400F7A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6A9E87D2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CD6E96" w14:textId="220BEC0A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0A184E88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6189694F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6F99D47D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79A29D" w14:textId="293B41A3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04604DC3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7D93D487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2B4D4311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12BF1D" w14:textId="1A092867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  <w:r w:rsidR="00621330"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 </w:t>
            </w:r>
          </w:p>
          <w:p w14:paraId="23C4C94C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CEC</w:t>
            </w: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 Load Wind Closes 5P</w:t>
            </w:r>
          </w:p>
          <w:p w14:paraId="351FE9C2" w14:textId="77777777" w:rsidR="00B04960" w:rsidRPr="00FA0B83" w:rsidRDefault="00B04960" w:rsidP="00B04960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FA0B83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1</w:t>
            </w:r>
            <w:r w:rsidRPr="00FA0B83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_ETC Model </w:t>
            </w:r>
          </w:p>
          <w:p w14:paraId="4F6B3316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93C1F6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21330" w:rsidRPr="00CD796B" w14:paraId="7CE49AE0" w14:textId="77777777" w:rsidTr="00CB2D05">
        <w:trPr>
          <w:cantSplit/>
          <w:trHeight w:hRule="exact" w:val="1664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3DC2648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FB55CF1" w14:textId="307EBE96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7E246A99" w14:textId="77777777" w:rsidR="000659D9" w:rsidRPr="00CC73CA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961A6C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POST ALLOC_MN_M01_T1 Model</w:t>
            </w:r>
          </w:p>
          <w:p w14:paraId="561A69F0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Hist Load Wind Opens 1A</w:t>
            </w:r>
          </w:p>
          <w:p w14:paraId="4E5F0DDA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Hist Load Wind Closes 5P</w:t>
            </w:r>
          </w:p>
          <w:p w14:paraId="65279231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20515F" w14:textId="188FF5D6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24D6B3A9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Forecast Load Wind Open 1A</w:t>
            </w:r>
          </w:p>
          <w:p w14:paraId="5BB71FA0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1 Opens 1A</w:t>
            </w:r>
          </w:p>
          <w:p w14:paraId="1B453709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1 Closes 5P</w:t>
            </w:r>
          </w:p>
          <w:p w14:paraId="66735019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D4CB9C" w14:textId="1E3DA512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02F0EDA0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Forecast Load Wind Closes 5P</w:t>
            </w:r>
          </w:p>
          <w:p w14:paraId="6FD8D5F5" w14:textId="77777777" w:rsidR="00621330" w:rsidRPr="004F71EF" w:rsidRDefault="00621330" w:rsidP="00EE579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95191B" w14:textId="14998AC9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358AA673" w14:textId="77777777" w:rsidR="00995F27" w:rsidRPr="004F71EF" w:rsidRDefault="00995F27" w:rsidP="00995F2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Tier 1 Results by 5P</w:t>
            </w:r>
          </w:p>
          <w:p w14:paraId="45B6BB5F" w14:textId="77777777" w:rsidR="00621330" w:rsidRPr="004F71EF" w:rsidRDefault="00621330" w:rsidP="00995F2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E3F158A" w14:textId="5174C761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6E049CBC" w14:textId="77777777" w:rsidR="000659D9" w:rsidRPr="00216710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216710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1</w:t>
            </w:r>
            <w:r w:rsidRPr="00216710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_T2 Model</w:t>
            </w:r>
          </w:p>
          <w:p w14:paraId="41FDD6A0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2 MEQ</w:t>
            </w:r>
          </w:p>
          <w:p w14:paraId="421F9B8E" w14:textId="77777777" w:rsidR="000659D9" w:rsidRPr="00216710" w:rsidRDefault="000659D9" w:rsidP="000659D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216710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Set-Aside</w:t>
            </w:r>
          </w:p>
          <w:p w14:paraId="57D28AEC" w14:textId="77777777" w:rsidR="00621330" w:rsidRPr="004F71EF" w:rsidRDefault="00621330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3285228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21330" w:rsidRPr="00CD796B" w14:paraId="7874AAFD" w14:textId="77777777" w:rsidTr="00CB2D05">
        <w:trPr>
          <w:cantSplit/>
          <w:trHeight w:hRule="exact" w:val="1682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16751D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D97CF8D" w14:textId="28F40B14" w:rsidR="00621330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64BB2115" w14:textId="77777777" w:rsidR="00995F27" w:rsidRPr="004F71EF" w:rsidRDefault="00995F27" w:rsidP="00995F2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2 Opens 1A</w:t>
            </w:r>
          </w:p>
          <w:p w14:paraId="79F0FE1D" w14:textId="77777777" w:rsidR="00995F27" w:rsidRPr="004F71EF" w:rsidRDefault="00995F27" w:rsidP="00995F2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2 Closes 5P</w:t>
            </w:r>
          </w:p>
          <w:p w14:paraId="4BF9C9B3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48BBC6B2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C27F5E" w14:textId="4F773B80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6BAF4F97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F8D51BC" w14:textId="2A607084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7B0A1D45" w14:textId="77777777" w:rsidR="00995F27" w:rsidRPr="004F71EF" w:rsidRDefault="00995F27" w:rsidP="00995F2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Tier 2 Results by 5P</w:t>
            </w:r>
          </w:p>
          <w:p w14:paraId="2B857922" w14:textId="77777777" w:rsidR="00621330" w:rsidRPr="004F71EF" w:rsidRDefault="00621330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84CD0B" w14:textId="54260382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35CAF618" w14:textId="77777777" w:rsidR="00995F27" w:rsidRPr="00852156" w:rsidRDefault="00995F27" w:rsidP="00995F2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852156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POST AUC_MN_M0</w:t>
            </w: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1</w:t>
            </w:r>
            <w:r w:rsidRPr="00852156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 Model </w:t>
            </w:r>
          </w:p>
          <w:p w14:paraId="036DE382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BDB0CB" w14:textId="207EA53B" w:rsidR="00621330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8</w:t>
            </w: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 </w:t>
            </w:r>
          </w:p>
          <w:p w14:paraId="0512C306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UDCs submit LM data by 12P</w:t>
            </w:r>
          </w:p>
          <w:p w14:paraId="048B93A4" w14:textId="77777777" w:rsidR="00B04960" w:rsidRPr="004F71EF" w:rsidRDefault="00B04960" w:rsidP="00B04960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Auction Opens 1A</w:t>
            </w:r>
          </w:p>
          <w:p w14:paraId="47536522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655BA4B0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07C9DDE4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  <w:p w14:paraId="66522128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77CEF79C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59FE1415" w14:textId="77777777" w:rsidR="00621330" w:rsidRPr="004F71EF" w:rsidRDefault="00621330" w:rsidP="003478EE">
            <w:pPr>
              <w:rPr>
                <w:rFonts w:asciiTheme="minorHAnsi" w:hAnsiTheme="minorHAnsi"/>
                <w:b/>
                <w:color w:val="E36C0A"/>
                <w:sz w:val="14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553F93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21330" w:rsidRPr="00CD796B" w14:paraId="6C3BEDFD" w14:textId="77777777" w:rsidTr="00CB2D05">
        <w:trPr>
          <w:cantSplit/>
          <w:trHeight w:hRule="exact" w:val="1952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D09BC8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13F51968" w14:textId="45490E1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679D452E" w14:textId="72774225" w:rsidR="00621330" w:rsidRPr="004F71EF" w:rsidRDefault="00B04960" w:rsidP="0088320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Auction Closes 5P</w:t>
            </w: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1773E488" w14:textId="21507CFA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78346CF7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0E452A22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0E6E0B22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EADD458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5DB80843" w14:textId="77777777" w:rsidR="00621330" w:rsidRPr="004F71EF" w:rsidRDefault="00621330" w:rsidP="003478EE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7821D970" w14:textId="77777777" w:rsidR="00621330" w:rsidRPr="004F71EF" w:rsidRDefault="00621330" w:rsidP="003478EE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459F9B7E" w14:textId="77777777" w:rsidR="00621330" w:rsidRPr="004F71EF" w:rsidRDefault="00621330" w:rsidP="003478EE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171D09B7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6DDC563B" w14:textId="24672CC4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4D98CB6B" w14:textId="77777777" w:rsidR="00995F27" w:rsidRPr="004F71EF" w:rsidRDefault="00995F27" w:rsidP="00995F27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Auction results post by 5P</w:t>
            </w:r>
          </w:p>
          <w:p w14:paraId="38E50B72" w14:textId="7F9B5C52" w:rsidR="00995F27" w:rsidRPr="004F71EF" w:rsidRDefault="00995F27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5F4F18D" w14:textId="69C6E723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3E6C3675" w14:textId="77777777" w:rsidR="00CB2D05" w:rsidRPr="004F71EF" w:rsidRDefault="00CB2D05" w:rsidP="00CB2D05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</w:p>
          <w:p w14:paraId="6D6BFCFF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62D5C310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DA9238A" w14:textId="647BB0E3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1CC54019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10BF8585" w14:textId="77777777" w:rsidR="00621330" w:rsidRPr="004F71EF" w:rsidRDefault="00621330" w:rsidP="003478EE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  <w:p w14:paraId="1F80F093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309A01F5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(Christmas Day)</w:t>
            </w:r>
          </w:p>
          <w:p w14:paraId="1F49E394" w14:textId="77777777" w:rsidR="00C84D61" w:rsidRDefault="00C84D61" w:rsidP="00C84D61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1E720920" w14:textId="77777777" w:rsidR="00621330" w:rsidRPr="004F71EF" w:rsidRDefault="00621330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7D4C0E2" w14:textId="77777777" w:rsidR="00621330" w:rsidRPr="004F71EF" w:rsidRDefault="00621330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57F850AD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21330" w:rsidRPr="00CD796B" w14:paraId="3AFC9EA2" w14:textId="77777777" w:rsidTr="00CB2D05">
        <w:trPr>
          <w:cantSplit/>
          <w:trHeight w:hRule="exact" w:val="1448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225E763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132AB123" w14:textId="7825C0BA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4BEABF11" w14:textId="77777777" w:rsidR="00B04960" w:rsidRDefault="00B04960" w:rsidP="00B04960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Post MEQ</w:t>
            </w:r>
          </w:p>
          <w:p w14:paraId="375EE68F" w14:textId="77777777" w:rsidR="00B04960" w:rsidRPr="003F4BE6" w:rsidRDefault="00B04960" w:rsidP="00B04960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3F4BE6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Post 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</w:t>
            </w:r>
            <w:r w:rsidRPr="003F4BE6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 M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N</w:t>
            </w:r>
            <w:r w:rsidRPr="003F4BE6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_202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7</w:t>
            </w:r>
            <w:r w:rsidRPr="003F4BE6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_M0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2</w:t>
            </w:r>
            <w:r w:rsidRPr="003F4BE6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_V0 </w:t>
            </w:r>
          </w:p>
          <w:p w14:paraId="4DB86DF3" w14:textId="77777777" w:rsidR="00B04960" w:rsidRPr="004F71EF" w:rsidRDefault="00B04960" w:rsidP="00B04960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3A3B7209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5928E0D" w14:textId="77777777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26046D7" w14:textId="77777777" w:rsidR="00621330" w:rsidRPr="004F71EF" w:rsidRDefault="00621330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328A6FD6" w14:textId="75DF50D1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  <w:p w14:paraId="5773BD63" w14:textId="77777777" w:rsidR="00621330" w:rsidRPr="004F71EF" w:rsidRDefault="00621330" w:rsidP="0088320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0E356FBC" w14:textId="29AED2E0" w:rsidR="00621330" w:rsidRPr="004F71EF" w:rsidRDefault="0062133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330C40EF" w14:textId="643168F2" w:rsidR="00621330" w:rsidRPr="004F71EF" w:rsidRDefault="00621330" w:rsidP="003478EE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823EF28" w14:textId="7360E39F" w:rsidR="00621330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31</w:t>
            </w:r>
          </w:p>
          <w:p w14:paraId="159AC5AC" w14:textId="77777777" w:rsidR="00621330" w:rsidRPr="004F71EF" w:rsidRDefault="00621330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D9E1FF0" w14:textId="77777777" w:rsidR="00621330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5" behindDoc="0" locked="0" layoutInCell="1" allowOverlap="1" wp14:anchorId="085E90F6" wp14:editId="2EEBD442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71120</wp:posOffset>
                      </wp:positionV>
                      <wp:extent cx="821055" cy="295275"/>
                      <wp:effectExtent l="635" t="3810" r="0" b="0"/>
                      <wp:wrapNone/>
                      <wp:docPr id="1195937663" name="Rectangle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105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7F1CA9" w14:textId="77777777" w:rsidR="00621330" w:rsidRPr="00C64309" w:rsidRDefault="00621330" w:rsidP="006213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January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E90F6" id="Rectangle 593" o:spid="_x0000_s1029" style="position:absolute;margin-left:36.4pt;margin-top:5.6pt;width:64.65pt;height:23.25pt;z-index:25165830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" stroked="f">
                      <v:textbox>
                        <w:txbxContent>
                          <w:p w14:paraId="567F1CA9" w14:textId="77777777" w:rsidR="00621330" w:rsidRPr="00C64309" w:rsidRDefault="00621330" w:rsidP="006213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January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8" behindDoc="0" locked="0" layoutInCell="1" allowOverlap="1" wp14:anchorId="283AA5DE" wp14:editId="6CFA10D5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76835</wp:posOffset>
                      </wp:positionV>
                      <wp:extent cx="307975" cy="247650"/>
                      <wp:effectExtent l="24130" t="22860" r="39370" b="53340"/>
                      <wp:wrapNone/>
                      <wp:docPr id="959401" name="AutoShape 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0A02F6" id="AutoShape 596" o:spid="_x0000_s1026" style="position:absolute;margin-left:-1.35pt;margin-top:6.05pt;width:24.25pt;height:19.5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" fillcolor="red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  <w:p w14:paraId="663C2CD3" w14:textId="77777777" w:rsidR="00621330" w:rsidRDefault="00621330" w:rsidP="003478EE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yellow"/>
              </w:rPr>
            </w:pPr>
          </w:p>
          <w:p w14:paraId="2D90978F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7" behindDoc="0" locked="0" layoutInCell="1" allowOverlap="1" wp14:anchorId="5064BDC1" wp14:editId="43D0710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184150</wp:posOffset>
                      </wp:positionV>
                      <wp:extent cx="307975" cy="247650"/>
                      <wp:effectExtent l="24130" t="20955" r="39370" b="45720"/>
                      <wp:wrapNone/>
                      <wp:docPr id="1068300716" name="AutoShape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68598B" id="AutoShape 595" o:spid="_x0000_s1026" style="position:absolute;margin-left:-.25pt;margin-top:14.5pt;width:24.25pt;height:19.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" fillcolor="#31849b [2408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6" behindDoc="0" locked="0" layoutInCell="1" allowOverlap="1" wp14:anchorId="2E8DD4B1" wp14:editId="12256365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175260</wp:posOffset>
                      </wp:positionV>
                      <wp:extent cx="892810" cy="295275"/>
                      <wp:effectExtent l="635" t="1905" r="1905" b="0"/>
                      <wp:wrapNone/>
                      <wp:docPr id="1601078867" name="Rectangle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281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7B6D8A" w14:textId="77777777" w:rsidR="00621330" w:rsidRPr="00C64309" w:rsidRDefault="00621330" w:rsidP="0062133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February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8DD4B1" id="Rectangle 594" o:spid="_x0000_s1030" style="position:absolute;margin-left:36.95pt;margin-top:13.8pt;width:70.3pt;height:23.25pt;z-index:2516583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" stroked="f">
                      <v:textbox>
                        <w:txbxContent>
                          <w:p w14:paraId="657B6D8A" w14:textId="77777777" w:rsidR="00621330" w:rsidRPr="00C64309" w:rsidRDefault="00621330" w:rsidP="0062133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February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1F131AEC" w14:textId="77777777" w:rsidR="00621330" w:rsidRPr="00CD796B" w:rsidRDefault="00621330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15A1E98" w14:textId="7C3EA8C1" w:rsidR="00621330" w:rsidRDefault="00621330">
      <w:pPr>
        <w:rPr>
          <w:bCs/>
        </w:rPr>
      </w:pPr>
    </w:p>
    <w:p w14:paraId="44A4AAF1" w14:textId="77777777" w:rsidR="00621330" w:rsidRDefault="00621330">
      <w:pPr>
        <w:rPr>
          <w:bCs/>
        </w:rPr>
      </w:pPr>
    </w:p>
    <w:tbl>
      <w:tblPr>
        <w:tblW w:w="14367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3"/>
        <w:gridCol w:w="2594"/>
        <w:gridCol w:w="2801"/>
        <w:gridCol w:w="2711"/>
        <w:gridCol w:w="2891"/>
        <w:gridCol w:w="2866"/>
        <w:gridCol w:w="251"/>
      </w:tblGrid>
      <w:tr w:rsidR="003239C2" w:rsidRPr="00F7411B" w14:paraId="0025782C" w14:textId="77777777" w:rsidTr="004F54BC">
        <w:trPr>
          <w:cantSplit/>
          <w:trHeight w:hRule="exact" w:val="605"/>
          <w:jc w:val="center"/>
        </w:trPr>
        <w:tc>
          <w:tcPr>
            <w:tcW w:w="14367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770E7182" w14:textId="1580167C" w:rsidR="003239C2" w:rsidRPr="00AD122B" w:rsidRDefault="003239C2" w:rsidP="003478EE">
            <w:pPr>
              <w:pStyle w:val="MonthNames"/>
              <w:rPr>
                <w:b/>
              </w:rPr>
            </w:pPr>
            <w:r>
              <w:br w:type="page"/>
            </w:r>
            <w:r>
              <w:rPr>
                <w:b/>
              </w:rPr>
              <w:t>January 202</w:t>
            </w:r>
            <w:r w:rsidR="009A1855">
              <w:rPr>
                <w:b/>
              </w:rPr>
              <w:t>7</w:t>
            </w:r>
          </w:p>
        </w:tc>
      </w:tr>
      <w:tr w:rsidR="003239C2" w:rsidRPr="00F7411B" w14:paraId="2D131F6F" w14:textId="77777777" w:rsidTr="004F54BC">
        <w:trPr>
          <w:cantSplit/>
          <w:trHeight w:hRule="exact" w:val="259"/>
          <w:jc w:val="center"/>
        </w:trPr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87FF1D9" w14:textId="77777777" w:rsidR="003239C2" w:rsidRPr="00F7411B" w:rsidRDefault="003239C2" w:rsidP="003478EE">
            <w:pPr>
              <w:pStyle w:val="Weekdays"/>
            </w:pPr>
          </w:p>
        </w:tc>
        <w:tc>
          <w:tcPr>
            <w:tcW w:w="259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F6DDEB6" w14:textId="77777777" w:rsidR="003239C2" w:rsidRPr="00F7411B" w:rsidRDefault="003239C2" w:rsidP="003478EE">
            <w:pPr>
              <w:pStyle w:val="Weekdays"/>
            </w:pPr>
            <w:r w:rsidRPr="00F7411B">
              <w:t>Monday</w:t>
            </w:r>
          </w:p>
        </w:tc>
        <w:tc>
          <w:tcPr>
            <w:tcW w:w="280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505BBEA" w14:textId="77777777" w:rsidR="003239C2" w:rsidRPr="00F7411B" w:rsidRDefault="003239C2" w:rsidP="003478EE">
            <w:pPr>
              <w:pStyle w:val="Weekdays"/>
            </w:pPr>
            <w:r w:rsidRPr="00F7411B">
              <w:t>Tuesday</w:t>
            </w:r>
          </w:p>
        </w:tc>
        <w:tc>
          <w:tcPr>
            <w:tcW w:w="27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806EB01" w14:textId="77777777" w:rsidR="003239C2" w:rsidRPr="00F7411B" w:rsidRDefault="003239C2" w:rsidP="003478EE">
            <w:pPr>
              <w:pStyle w:val="Weekdays"/>
            </w:pPr>
            <w:r w:rsidRPr="00F7411B">
              <w:t>Wednesday</w:t>
            </w:r>
          </w:p>
        </w:tc>
        <w:tc>
          <w:tcPr>
            <w:tcW w:w="289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C726DE4" w14:textId="77777777" w:rsidR="003239C2" w:rsidRPr="00F7411B" w:rsidRDefault="003239C2" w:rsidP="003478EE">
            <w:pPr>
              <w:pStyle w:val="Weekdays"/>
            </w:pPr>
            <w:r w:rsidRPr="00F7411B">
              <w:t>Thursday</w:t>
            </w:r>
          </w:p>
        </w:tc>
        <w:tc>
          <w:tcPr>
            <w:tcW w:w="286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CEE8636" w14:textId="77777777" w:rsidR="003239C2" w:rsidRPr="00F7411B" w:rsidRDefault="003239C2" w:rsidP="003478EE">
            <w:pPr>
              <w:pStyle w:val="Weekdays"/>
            </w:pPr>
            <w:r w:rsidRPr="00F7411B">
              <w:t>Friday</w:t>
            </w:r>
          </w:p>
        </w:tc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59FC346" w14:textId="77777777" w:rsidR="003239C2" w:rsidRPr="00F7411B" w:rsidRDefault="003239C2" w:rsidP="003478EE">
            <w:pPr>
              <w:pStyle w:val="Weekdays"/>
            </w:pPr>
          </w:p>
        </w:tc>
      </w:tr>
      <w:tr w:rsidR="003239C2" w:rsidRPr="00CD796B" w14:paraId="355226E4" w14:textId="77777777" w:rsidTr="004F54BC">
        <w:trPr>
          <w:cantSplit/>
          <w:trHeight w:hRule="exact" w:val="1584"/>
          <w:jc w:val="center"/>
        </w:trPr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A9B858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11EBB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58C02C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C00000"/>
                <w:sz w:val="14"/>
                <w:szCs w:val="16"/>
              </w:rPr>
            </w:pPr>
          </w:p>
          <w:p w14:paraId="6754451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C00000"/>
                <w:sz w:val="14"/>
                <w:szCs w:val="16"/>
              </w:rPr>
            </w:pPr>
          </w:p>
          <w:p w14:paraId="26EC772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58A3D22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FC325B3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C8A089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7678440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0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D76D3A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986476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F6EF618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E3B3D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077E128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205741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7643E89A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9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3F5B83" w14:textId="32DC9479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A1AAD75" w14:textId="77777777" w:rsidR="003239C2" w:rsidRPr="005F11A0" w:rsidRDefault="003239C2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</w:tc>
        <w:tc>
          <w:tcPr>
            <w:tcW w:w="286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C7D2578" w14:textId="3FBEADD7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34D8B5FB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78CA4043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(New Year’s Day)</w:t>
            </w:r>
          </w:p>
          <w:p w14:paraId="7CFC81CB" w14:textId="77777777" w:rsidR="00C84D61" w:rsidRPr="0057177B" w:rsidRDefault="00C84D61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</w:tc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0C34CA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4ABCCF87" w14:textId="77777777" w:rsidTr="004F54BC">
        <w:trPr>
          <w:cantSplit/>
          <w:trHeight w:hRule="exact" w:val="1584"/>
          <w:jc w:val="center"/>
        </w:trPr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AAB5E5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F10ED74" w14:textId="3649DE5D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2B958DE9" w14:textId="77777777" w:rsidR="000659D9" w:rsidRPr="007C0D51" w:rsidRDefault="000659D9" w:rsidP="000659D9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7C0D51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CEC Load Wind Opens 1A </w:t>
            </w:r>
          </w:p>
          <w:p w14:paraId="2371FA57" w14:textId="77777777" w:rsidR="000659D9" w:rsidRPr="00997450" w:rsidRDefault="000659D9" w:rsidP="000659D9">
            <w:pPr>
              <w:pStyle w:val="Dates"/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</w:pPr>
            <w:r w:rsidRPr="00997450"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  <w:t>UDC Load Migration Window Opens 1A</w:t>
            </w:r>
          </w:p>
          <w:p w14:paraId="52634FA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46F2D7F6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</w:p>
          <w:p w14:paraId="6D53D799" w14:textId="77777777" w:rsidR="003239C2" w:rsidRPr="004F71EF" w:rsidRDefault="003239C2" w:rsidP="003478EE">
            <w:pPr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483039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0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12E81C3" w14:textId="382DE3B6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5ABBAD7B" w14:textId="22355094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FB2D0F" w14:textId="47648205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67A086A8" w14:textId="77777777" w:rsidR="000659D9" w:rsidRPr="0089372F" w:rsidRDefault="000659D9" w:rsidP="000659D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89372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POST ALLOC_MN_M02_ETC Model </w:t>
            </w:r>
          </w:p>
          <w:p w14:paraId="7A34FE92" w14:textId="77777777" w:rsidR="00A3742C" w:rsidRPr="007C0D51" w:rsidRDefault="00A3742C" w:rsidP="00A3742C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7C0D51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 ALLOC_MN_M02_T1 Model</w:t>
            </w:r>
          </w:p>
          <w:p w14:paraId="245C05CB" w14:textId="012E4883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9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570F8A" w14:textId="3462DDB0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3624661D" w14:textId="77777777" w:rsidR="000659D9" w:rsidRPr="007C0D51" w:rsidRDefault="000659D9" w:rsidP="000659D9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7C0D51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CEC Load Wind Closes 5P </w:t>
            </w:r>
          </w:p>
          <w:p w14:paraId="2E226979" w14:textId="6222E7D5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6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AE8399E" w14:textId="3FAABD3A" w:rsidR="00542555" w:rsidRPr="004F71EF" w:rsidRDefault="002A2B51" w:rsidP="0054255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6151E676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Hist Load Wind Opens 1A</w:t>
            </w:r>
          </w:p>
          <w:p w14:paraId="1E03174F" w14:textId="77777777" w:rsidR="000659D9" w:rsidRDefault="000659D9" w:rsidP="000659D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Hist Load Wind Closes 5P</w:t>
            </w:r>
          </w:p>
          <w:p w14:paraId="77A1EE63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1 Opens 1A</w:t>
            </w:r>
          </w:p>
          <w:p w14:paraId="1A43511D" w14:textId="77777777" w:rsidR="000659D9" w:rsidRPr="004F71EF" w:rsidRDefault="000659D9" w:rsidP="000659D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1 Closes 5P</w:t>
            </w:r>
          </w:p>
          <w:p w14:paraId="18DB2A08" w14:textId="77777777" w:rsidR="00542555" w:rsidRPr="004F71EF" w:rsidRDefault="005425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9FD8E60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F4BD2F0" w14:textId="77777777" w:rsidR="003239C2" w:rsidRPr="004F71EF" w:rsidRDefault="003239C2" w:rsidP="003478EE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</w:tc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E83EC4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68993B7F" w14:textId="77777777" w:rsidTr="004F54BC">
        <w:trPr>
          <w:cantSplit/>
          <w:trHeight w:hRule="exact" w:val="1304"/>
          <w:jc w:val="center"/>
        </w:trPr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8723E37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C9AB74" w14:textId="3469488C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3662C8DC" w14:textId="7024B9CE" w:rsidR="003239C2" w:rsidRPr="004F71EF" w:rsidRDefault="00B04960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</w:t>
            </w:r>
            <w:proofErr w:type="spellStart"/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 Load Wind Opens 1A</w:t>
            </w:r>
          </w:p>
          <w:p w14:paraId="06C0659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1E06C24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0458D965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5F98ADD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0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F52DDA2" w14:textId="134E2120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0127376F" w14:textId="334F803A" w:rsidR="00B04960" w:rsidRPr="00B04960" w:rsidRDefault="00B04960" w:rsidP="0054255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</w:t>
            </w:r>
            <w:proofErr w:type="spellStart"/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 Load Wind Closes 5P</w:t>
            </w:r>
          </w:p>
          <w:p w14:paraId="568717D5" w14:textId="34E64664" w:rsidR="00542555" w:rsidRPr="004F71EF" w:rsidRDefault="00542555" w:rsidP="0054255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Post Tier 1 Results by 5P</w:t>
            </w:r>
          </w:p>
          <w:p w14:paraId="36862716" w14:textId="77777777" w:rsidR="00A3742C" w:rsidRPr="00542555" w:rsidRDefault="00A3742C" w:rsidP="00A3742C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542555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2</w:t>
            </w:r>
            <w:r w:rsidRPr="00542555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_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T2</w:t>
            </w:r>
            <w:r w:rsidRPr="00542555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Model </w:t>
            </w:r>
          </w:p>
          <w:p w14:paraId="4890C540" w14:textId="77777777" w:rsidR="00DF5979" w:rsidRPr="004F71EF" w:rsidRDefault="00DF5979" w:rsidP="00DF597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Post Set-Aside</w:t>
            </w:r>
          </w:p>
          <w:p w14:paraId="24DD3D58" w14:textId="77777777" w:rsidR="00542555" w:rsidRPr="004F71EF" w:rsidRDefault="005425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05D0536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5B9DA588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9E44618" w14:textId="029B3959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3CABF6DC" w14:textId="77777777" w:rsidR="00542555" w:rsidRPr="004F71EF" w:rsidRDefault="00542555" w:rsidP="00542555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2 MEQ</w:t>
            </w:r>
          </w:p>
          <w:p w14:paraId="015735DC" w14:textId="77777777" w:rsidR="00542555" w:rsidRPr="004F71EF" w:rsidRDefault="00542555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3F8C056F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9B95A0C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56C07FAF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31EF4A32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3FE300A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9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985BB3D" w14:textId="7E98299A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47918EE2" w14:textId="77777777" w:rsidR="00542555" w:rsidRPr="004F71EF" w:rsidRDefault="00542555" w:rsidP="00542555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2 Opens 1A</w:t>
            </w:r>
          </w:p>
          <w:p w14:paraId="362356B5" w14:textId="77777777" w:rsidR="00542555" w:rsidRDefault="00542555" w:rsidP="00542555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2 Closes 5P</w:t>
            </w:r>
          </w:p>
          <w:p w14:paraId="36FE2D98" w14:textId="77777777" w:rsidR="005A006A" w:rsidRPr="004F71EF" w:rsidRDefault="005A006A" w:rsidP="00542555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6A6CD133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6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A27AA6" w14:textId="227BD43B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12DDA187" w14:textId="77777777" w:rsidR="003239C2" w:rsidRPr="004F71EF" w:rsidRDefault="003239C2" w:rsidP="0054255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5B8A6D8A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4AACC52C" w14:textId="77777777" w:rsidTr="004F54BC">
        <w:trPr>
          <w:cantSplit/>
          <w:trHeight w:hRule="exact" w:val="1584"/>
          <w:jc w:val="center"/>
        </w:trPr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8C5459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8CB2AB" w14:textId="502527D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6BAF503E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92D050"/>
                <w:sz w:val="14"/>
                <w:szCs w:val="16"/>
              </w:rPr>
            </w:pPr>
          </w:p>
          <w:p w14:paraId="4178EC8F" w14:textId="77777777" w:rsidR="003E341F" w:rsidRPr="004F71EF" w:rsidRDefault="003E341F" w:rsidP="003E341F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5717FFD1" w14:textId="77777777" w:rsidR="003E341F" w:rsidRPr="004F71EF" w:rsidRDefault="003E341F" w:rsidP="003E341F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(Martin Luther King’s B-Day)</w:t>
            </w:r>
          </w:p>
          <w:p w14:paraId="6A2FFAE4" w14:textId="77777777" w:rsidR="003239C2" w:rsidRPr="004F71EF" w:rsidRDefault="003239C2" w:rsidP="00C84D61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0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B8E1E8" w14:textId="0A82BC11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19</w:t>
            </w:r>
          </w:p>
          <w:p w14:paraId="5DA5559F" w14:textId="77777777" w:rsidR="00542555" w:rsidRPr="002F7374" w:rsidRDefault="00542555" w:rsidP="00542555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Post Tier 2 Results by 5P</w:t>
            </w:r>
          </w:p>
          <w:p w14:paraId="4654C7D2" w14:textId="77777777" w:rsidR="00A3742C" w:rsidRPr="00542555" w:rsidRDefault="00A3742C" w:rsidP="00A3742C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542555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 A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UC</w:t>
            </w:r>
            <w:r w:rsidRPr="00542555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_MN_M0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2</w:t>
            </w:r>
            <w:r w:rsidRPr="00542555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Model </w:t>
            </w:r>
          </w:p>
          <w:p w14:paraId="0545B109" w14:textId="77777777" w:rsidR="00542555" w:rsidRDefault="005425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7B88ECE" w14:textId="77777777" w:rsidR="00424977" w:rsidRPr="004F71EF" w:rsidRDefault="00424977" w:rsidP="003E341F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4B3905" w14:textId="3EC5BCF5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70957CDC" w14:textId="16278851" w:rsidR="009D0891" w:rsidRPr="004F71EF" w:rsidRDefault="00B0496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UDCs submit LM data by 12P</w:t>
            </w:r>
          </w:p>
          <w:p w14:paraId="6E8D6261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104035F" w14:textId="77777777" w:rsidR="003239C2" w:rsidRPr="004F71EF" w:rsidRDefault="003239C2" w:rsidP="0054255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9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2022F26" w14:textId="61085739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40DE76F9" w14:textId="77777777" w:rsidR="00542555" w:rsidRPr="004F71EF" w:rsidRDefault="00542555" w:rsidP="00542555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Auction Opens 1A</w:t>
            </w:r>
          </w:p>
          <w:p w14:paraId="6FB9AAE8" w14:textId="77777777" w:rsidR="00542555" w:rsidRPr="004F71EF" w:rsidRDefault="005425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BFBF33A" w14:textId="48C20DF1" w:rsidR="003239C2" w:rsidRPr="004F71EF" w:rsidRDefault="003239C2" w:rsidP="0054255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6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BAEBC07" w14:textId="64BC3386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7115E20C" w14:textId="2FB96C2B" w:rsidR="00542555" w:rsidRDefault="0054255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Auction Closes 5P</w:t>
            </w:r>
          </w:p>
          <w:p w14:paraId="449699B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6094E1F1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2D904EF8" w14:textId="77777777" w:rsidTr="004F54BC">
        <w:trPr>
          <w:cantSplit/>
          <w:trHeight w:hRule="exact" w:val="1584"/>
          <w:jc w:val="center"/>
        </w:trPr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151507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0D4AAE7" w14:textId="70AAF76A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</w:tc>
        <w:tc>
          <w:tcPr>
            <w:tcW w:w="280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AD0EF8" w14:textId="36029E4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7F2442F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Auction results post by 5P</w:t>
            </w:r>
          </w:p>
          <w:p w14:paraId="2D2AFC3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51B94A3" w14:textId="280F2E1A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</w:tc>
        <w:tc>
          <w:tcPr>
            <w:tcW w:w="289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A649CE4" w14:textId="664BAFFE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7BE582CF" w14:textId="77777777" w:rsidR="00B04960" w:rsidRPr="004F71EF" w:rsidRDefault="00B04960" w:rsidP="00B04960">
            <w:pPr>
              <w:pStyle w:val="Dates"/>
              <w:rPr>
                <w:rFonts w:asciiTheme="minorHAnsi" w:hAnsiTheme="minorHAnsi"/>
                <w:b/>
                <w:color w:val="000000" w:themeColor="text1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Post MEQ</w:t>
            </w:r>
          </w:p>
          <w:p w14:paraId="0E5E1DF4" w14:textId="77777777" w:rsidR="00B04960" w:rsidRPr="00542555" w:rsidRDefault="00B04960" w:rsidP="00B04960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24977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Post MAR M</w:t>
            </w:r>
            <w: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N</w:t>
            </w:r>
            <w:r w:rsidRPr="00424977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_202</w:t>
            </w:r>
            <w: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6</w:t>
            </w:r>
            <w:r w:rsidRPr="00424977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_M03_V0 </w:t>
            </w:r>
          </w:p>
          <w:p w14:paraId="6E22214E" w14:textId="60E3C366" w:rsidR="00B04960" w:rsidRPr="004F71EF" w:rsidRDefault="00B04960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66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64A359" w14:textId="6A445150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6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6" behindDoc="0" locked="0" layoutInCell="1" allowOverlap="1" wp14:anchorId="76ED739E" wp14:editId="0E796997">
                      <wp:simplePos x="0" y="0"/>
                      <wp:positionH relativeFrom="column">
                        <wp:posOffset>579051</wp:posOffset>
                      </wp:positionH>
                      <wp:positionV relativeFrom="paragraph">
                        <wp:posOffset>381241</wp:posOffset>
                      </wp:positionV>
                      <wp:extent cx="867266" cy="263951"/>
                      <wp:effectExtent l="0" t="0" r="9525" b="3175"/>
                      <wp:wrapNone/>
                      <wp:docPr id="1591444797" name="Rectangle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7266" cy="2639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BE378F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February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ED739E" id="Rectangle 538" o:spid="_x0000_s1031" style="position:absolute;margin-left:45.6pt;margin-top:30pt;width:68.3pt;height:20.8pt;z-index:251658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" stroked="f">
                      <v:textbox>
                        <w:txbxContent>
                          <w:p w14:paraId="25BE378F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February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8" behindDoc="0" locked="0" layoutInCell="1" allowOverlap="1" wp14:anchorId="62D47CA0" wp14:editId="0CBDFDDD">
                      <wp:simplePos x="0" y="0"/>
                      <wp:positionH relativeFrom="column">
                        <wp:posOffset>572101</wp:posOffset>
                      </wp:positionH>
                      <wp:positionV relativeFrom="paragraph">
                        <wp:posOffset>692304</wp:posOffset>
                      </wp:positionV>
                      <wp:extent cx="801278" cy="263951"/>
                      <wp:effectExtent l="0" t="0" r="0" b="3175"/>
                      <wp:wrapNone/>
                      <wp:docPr id="1052355328" name="Rectangle 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1278" cy="26395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662BA4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March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47CA0" id="Rectangle 539" o:spid="_x0000_s1032" style="position:absolute;margin-left:45.05pt;margin-top:54.5pt;width:63.1pt;height:20.8pt;z-index:251658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" stroked="f">
                      <v:textbox>
                        <w:txbxContent>
                          <w:p w14:paraId="0D662BA4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March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5" behindDoc="0" locked="0" layoutInCell="1" allowOverlap="1" wp14:anchorId="6FC0C4CC" wp14:editId="514ACB2E">
                      <wp:simplePos x="0" y="0"/>
                      <wp:positionH relativeFrom="column">
                        <wp:posOffset>-26636</wp:posOffset>
                      </wp:positionH>
                      <wp:positionV relativeFrom="paragraph">
                        <wp:posOffset>331505</wp:posOffset>
                      </wp:positionV>
                      <wp:extent cx="307975" cy="247650"/>
                      <wp:effectExtent l="19050" t="19050" r="34925" b="57150"/>
                      <wp:wrapNone/>
                      <wp:docPr id="2090076775" name="AutoShape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C591A1" id="AutoShape 540" o:spid="_x0000_s1026" style="position:absolute;margin-left:-2.1pt;margin-top:26.1pt;width:24.25pt;height:19.5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" fillcolor="#e36c0a [2409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7" behindDoc="0" locked="0" layoutInCell="1" allowOverlap="1" wp14:anchorId="3D619454" wp14:editId="63843494">
                      <wp:simplePos x="0" y="0"/>
                      <wp:positionH relativeFrom="column">
                        <wp:posOffset>-18707</wp:posOffset>
                      </wp:positionH>
                      <wp:positionV relativeFrom="paragraph">
                        <wp:posOffset>662871</wp:posOffset>
                      </wp:positionV>
                      <wp:extent cx="307975" cy="247650"/>
                      <wp:effectExtent l="19050" t="19050" r="34925" b="47625"/>
                      <wp:wrapNone/>
                      <wp:docPr id="1721111893" name="AutoShape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F79055" id="AutoShape 541" o:spid="_x0000_s1026" style="position:absolute;margin-left:-1.45pt;margin-top:52.2pt;width:24.25pt;height:19.5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" fillcolor="#365f91 [2404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</w:tc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65DB6A77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14323D9D" w14:textId="77777777" w:rsidR="003239C2" w:rsidRDefault="003239C2" w:rsidP="003239C2"/>
    <w:p w14:paraId="66726861" w14:textId="77777777" w:rsidR="003239C2" w:rsidRDefault="003239C2" w:rsidP="003239C2"/>
    <w:p w14:paraId="4E1B41DB" w14:textId="77777777" w:rsidR="003239C2" w:rsidRDefault="003239C2" w:rsidP="003239C2"/>
    <w:tbl>
      <w:tblPr>
        <w:tblW w:w="14367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4"/>
        <w:gridCol w:w="2610"/>
        <w:gridCol w:w="2790"/>
        <w:gridCol w:w="2700"/>
        <w:gridCol w:w="2880"/>
        <w:gridCol w:w="2880"/>
        <w:gridCol w:w="253"/>
      </w:tblGrid>
      <w:tr w:rsidR="003239C2" w:rsidRPr="00F7411B" w14:paraId="3380E257" w14:textId="77777777" w:rsidTr="00EB7515">
        <w:trPr>
          <w:cantSplit/>
          <w:trHeight w:hRule="exact" w:val="820"/>
          <w:jc w:val="center"/>
        </w:trPr>
        <w:tc>
          <w:tcPr>
            <w:tcW w:w="14367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06BA48A0" w14:textId="75BE1732" w:rsidR="003239C2" w:rsidRPr="00F7411B" w:rsidRDefault="003239C2" w:rsidP="003478EE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t>February</w:t>
            </w:r>
            <w:r w:rsidRPr="00F7411B">
              <w:rPr>
                <w:b/>
              </w:rPr>
              <w:t xml:space="preserve"> </w:t>
            </w:r>
            <w:r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3239C2" w:rsidRPr="00F7411B" w14:paraId="6EDECE20" w14:textId="77777777" w:rsidTr="00EB7515">
        <w:trPr>
          <w:cantSplit/>
          <w:trHeight w:hRule="exact" w:val="259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277F0A1" w14:textId="77777777" w:rsidR="003239C2" w:rsidRPr="00F7411B" w:rsidRDefault="003239C2" w:rsidP="003478EE">
            <w:pPr>
              <w:pStyle w:val="Weekdays"/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E574632" w14:textId="77777777" w:rsidR="003239C2" w:rsidRPr="00F7411B" w:rsidRDefault="003239C2" w:rsidP="003478EE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52CFA26" w14:textId="77777777" w:rsidR="003239C2" w:rsidRPr="00F7411B" w:rsidRDefault="003239C2" w:rsidP="003478EE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9858C19" w14:textId="77777777" w:rsidR="003239C2" w:rsidRPr="00F7411B" w:rsidRDefault="003239C2" w:rsidP="003478EE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35C8481" w14:textId="77777777" w:rsidR="003239C2" w:rsidRPr="00F7411B" w:rsidRDefault="003239C2" w:rsidP="003478EE">
            <w:pPr>
              <w:pStyle w:val="Weekdays"/>
            </w:pPr>
            <w:r w:rsidRPr="00F7411B">
              <w:t>Thursday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F543882" w14:textId="77777777" w:rsidR="003239C2" w:rsidRPr="00F7411B" w:rsidRDefault="003239C2" w:rsidP="003478EE">
            <w:pPr>
              <w:pStyle w:val="Weekdays"/>
            </w:pPr>
            <w:r w:rsidRPr="00F7411B">
              <w:t>Friday</w: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D089F95" w14:textId="77777777" w:rsidR="003239C2" w:rsidRPr="00F7411B" w:rsidRDefault="003239C2" w:rsidP="003478EE">
            <w:pPr>
              <w:pStyle w:val="Weekdays"/>
            </w:pPr>
          </w:p>
        </w:tc>
      </w:tr>
      <w:tr w:rsidR="003239C2" w:rsidRPr="00CD796B" w14:paraId="66125873" w14:textId="77777777" w:rsidTr="00EB7515">
        <w:trPr>
          <w:cantSplit/>
          <w:trHeight w:hRule="exact" w:val="1691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9687E6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E88082" w14:textId="7238BD47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6B96E21A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CEC</w:t>
            </w: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Load Wind Opens 1A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</w:t>
            </w:r>
          </w:p>
          <w:p w14:paraId="166CE859" w14:textId="77777777" w:rsidR="003239C2" w:rsidRPr="00DD659B" w:rsidRDefault="003239C2" w:rsidP="003478EE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DD659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UDC Load Migration Window Opens 1A</w:t>
            </w:r>
          </w:p>
          <w:p w14:paraId="6A247AEE" w14:textId="77777777" w:rsidR="003239C2" w:rsidRPr="004F71EF" w:rsidRDefault="003239C2" w:rsidP="0088320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48CEB48" w14:textId="05C695CA" w:rsidR="003239C2" w:rsidRPr="001704F1" w:rsidRDefault="002A2B51" w:rsidP="003478EE">
            <w:pPr>
              <w:pStyle w:val="Dates"/>
              <w:rPr>
                <w:rFonts w:asciiTheme="minorHAnsi" w:hAnsiTheme="minorHAnsi"/>
                <w:b/>
                <w:sz w:val="10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7D2AF56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1679B7" w14:textId="2BB3B104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9C2131" w14:textId="7523822F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0EB24FC3" w14:textId="320C12CD" w:rsidR="00755DA6" w:rsidRPr="00863BF9" w:rsidRDefault="00755DA6" w:rsidP="00755DA6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863BF9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POST ALLOC_MN_M03_</w:t>
            </w:r>
            <w: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ETC</w:t>
            </w:r>
            <w:r w:rsidRPr="00863BF9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 Model </w:t>
            </w:r>
          </w:p>
          <w:p w14:paraId="6533EF77" w14:textId="77777777" w:rsidR="00343FD7" w:rsidRPr="00863BF9" w:rsidRDefault="00343FD7" w:rsidP="00343FD7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863BF9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POST ALLOC_MN_M03_T1 Model </w:t>
            </w:r>
          </w:p>
          <w:p w14:paraId="1D484BF5" w14:textId="77777777" w:rsidR="00755DA6" w:rsidRPr="004F71EF" w:rsidRDefault="00755DA6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96ADD3" w14:textId="18D3E6DB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0C0DBC6F" w14:textId="77777777" w:rsidR="00755DA6" w:rsidRPr="004F71EF" w:rsidRDefault="00755DA6" w:rsidP="00755DA6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CEC</w:t>
            </w: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Load Wind Closes 5P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</w:t>
            </w:r>
          </w:p>
          <w:p w14:paraId="1E31CEC4" w14:textId="77777777" w:rsidR="003239C2" w:rsidRPr="004F71EF" w:rsidRDefault="003239C2" w:rsidP="00755DA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D5F484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6864178F" w14:textId="77777777" w:rsidTr="00EB7515">
        <w:trPr>
          <w:cantSplit/>
          <w:trHeight w:hRule="exact" w:val="2051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8D80E37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4D11233" w14:textId="474EFD40" w:rsidR="00FA24DF" w:rsidRDefault="002A2B51" w:rsidP="00755DA6">
            <w:pPr>
              <w:pStyle w:val="Dates"/>
              <w:rPr>
                <w:rFonts w:asciiTheme="minorHAnsi" w:hAnsiTheme="minorHAnsi"/>
                <w:b/>
                <w:sz w:val="10"/>
                <w:szCs w:val="16"/>
              </w:rPr>
            </w:pPr>
            <w:r>
              <w:rPr>
                <w:rFonts w:asciiTheme="minorHAnsi" w:hAnsiTheme="minorHAnsi"/>
                <w:b/>
                <w:sz w:val="10"/>
                <w:szCs w:val="16"/>
              </w:rPr>
              <w:t>8</w:t>
            </w:r>
          </w:p>
          <w:p w14:paraId="5B1492A5" w14:textId="3E1A5F91" w:rsidR="00755DA6" w:rsidRPr="006479C9" w:rsidRDefault="00755DA6" w:rsidP="00755DA6">
            <w:pPr>
              <w:pStyle w:val="Dates"/>
              <w:rPr>
                <w:rFonts w:asciiTheme="minorHAnsi" w:hAnsiTheme="minorHAnsi"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Hist Load Wind Opens 1A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 </w:t>
            </w:r>
          </w:p>
          <w:p w14:paraId="5A9A330D" w14:textId="6C551573" w:rsidR="003239C2" w:rsidRPr="00755DA6" w:rsidRDefault="00755DA6" w:rsidP="003478EE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Hist Load Wind Closes 5P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 </w:t>
            </w:r>
          </w:p>
          <w:p w14:paraId="68A5714E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7F4FE791" w14:textId="77777777" w:rsidR="00755DA6" w:rsidRPr="004F71EF" w:rsidRDefault="00755DA6" w:rsidP="00755DA6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Tier 1 Opens 1A</w:t>
            </w:r>
          </w:p>
          <w:p w14:paraId="3773B457" w14:textId="77777777" w:rsidR="00755DA6" w:rsidRPr="004F71EF" w:rsidRDefault="00755DA6" w:rsidP="00755DA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Tier 1 Closes 5P</w:t>
            </w:r>
          </w:p>
          <w:p w14:paraId="2DF8B9A5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9F6AF88" w14:textId="303F1316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79A09923" w14:textId="77777777" w:rsidR="00755DA6" w:rsidRDefault="00755DA6" w:rsidP="00755DA6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Apr </w:t>
            </w:r>
            <w:proofErr w:type="spellStart"/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Load Wind Opens 1A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</w:t>
            </w:r>
          </w:p>
          <w:p w14:paraId="40DB2EA1" w14:textId="77777777" w:rsidR="003239C2" w:rsidRPr="004F71EF" w:rsidRDefault="003239C2" w:rsidP="00755DA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398A2B1" w14:textId="735D4CD6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59827930" w14:textId="77777777" w:rsidR="00755DA6" w:rsidRPr="004F71EF" w:rsidRDefault="00755DA6" w:rsidP="00755DA6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Apr </w:t>
            </w:r>
            <w:proofErr w:type="spellStart"/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Load Wind Closes 5P</w:t>
            </w:r>
          </w:p>
          <w:p w14:paraId="4F1A7AB2" w14:textId="77777777" w:rsidR="00755DA6" w:rsidRPr="004F71EF" w:rsidRDefault="00755DA6" w:rsidP="00755DA6">
            <w:pPr>
              <w:pStyle w:val="Dates"/>
              <w:rPr>
                <w:rFonts w:asciiTheme="minorHAnsi" w:hAnsiTheme="minorHAnsi"/>
                <w:b/>
                <w:color w:val="365F91" w:themeColor="accent1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Post Tier 1 Results by 5P</w:t>
            </w:r>
          </w:p>
          <w:p w14:paraId="22E70D03" w14:textId="77777777" w:rsidR="00343FD7" w:rsidRPr="00863BF9" w:rsidRDefault="00343FD7" w:rsidP="00343FD7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863BF9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POST ALLOC_MN_M03_T2 Model </w:t>
            </w:r>
          </w:p>
          <w:p w14:paraId="44E9D5CA" w14:textId="77777777" w:rsidR="00DF5979" w:rsidRPr="004F71EF" w:rsidRDefault="00DF5979" w:rsidP="00DF5979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Post Set-Aside</w:t>
            </w:r>
          </w:p>
          <w:p w14:paraId="37F92D9C" w14:textId="77777777" w:rsidR="003239C2" w:rsidRPr="004F71EF" w:rsidRDefault="003239C2" w:rsidP="00755DA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D578F50" w14:textId="5125D4AF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31480D86" w14:textId="77777777" w:rsidR="00755DA6" w:rsidRPr="004F71EF" w:rsidRDefault="00755DA6" w:rsidP="00755DA6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Tier 2 MEQ</w:t>
            </w:r>
          </w:p>
          <w:p w14:paraId="5321E181" w14:textId="77777777" w:rsidR="00755DA6" w:rsidRPr="004F71EF" w:rsidRDefault="00755DA6" w:rsidP="00755DA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5D4EC00" w14:textId="13EAFF9B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29018621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365F91" w:themeColor="accent1" w:themeShade="BF"/>
                <w:sz w:val="14"/>
                <w:szCs w:val="16"/>
              </w:rPr>
            </w:pPr>
          </w:p>
          <w:p w14:paraId="48C2F162" w14:textId="77777777" w:rsidR="00755DA6" w:rsidRPr="004F71EF" w:rsidRDefault="00755DA6" w:rsidP="00755DA6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Tier 2 Opens 1A</w:t>
            </w:r>
          </w:p>
          <w:p w14:paraId="79B31BE8" w14:textId="77777777" w:rsidR="00755DA6" w:rsidRPr="004F71EF" w:rsidRDefault="00755DA6" w:rsidP="00755DA6">
            <w:pPr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Tier 2 Closes 5P</w:t>
            </w:r>
          </w:p>
          <w:p w14:paraId="4EBEDFF5" w14:textId="77777777" w:rsidR="00602D1E" w:rsidRPr="004F71EF" w:rsidRDefault="00602D1E" w:rsidP="003478EE">
            <w:pPr>
              <w:pStyle w:val="Dates"/>
              <w:rPr>
                <w:rFonts w:asciiTheme="minorHAnsi" w:hAnsiTheme="minorHAnsi"/>
                <w:b/>
                <w:color w:val="365F91" w:themeColor="accent1" w:themeShade="BF"/>
                <w:sz w:val="14"/>
                <w:szCs w:val="16"/>
              </w:rPr>
            </w:pPr>
          </w:p>
          <w:p w14:paraId="7362C2DC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  <w:p w14:paraId="2EDA77D2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E337D8C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62CC9D6C" w14:textId="77777777" w:rsidTr="00EB7515">
        <w:trPr>
          <w:cantSplit/>
          <w:trHeight w:hRule="exact" w:val="1412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E8AF86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A29B13" w14:textId="32CBB6EC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1F88A83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DECB0AB" w14:textId="77777777" w:rsidR="00930C24" w:rsidRPr="004F71EF" w:rsidRDefault="00930C24" w:rsidP="00930C24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2C429259" w14:textId="77777777" w:rsidR="00930C24" w:rsidRPr="004F71EF" w:rsidRDefault="00930C24" w:rsidP="00930C24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Presidents Day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)</w:t>
            </w:r>
          </w:p>
          <w:p w14:paraId="58AAB2E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79E2F19" w14:textId="310D4905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560CEB4C" w14:textId="77777777" w:rsidR="00E54CF5" w:rsidRPr="004F71EF" w:rsidRDefault="00E54CF5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D1B8BA1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4C89CD8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365F91" w:themeColor="accent1" w:themeShade="BF"/>
                <w:sz w:val="14"/>
                <w:szCs w:val="16"/>
              </w:rPr>
            </w:pPr>
          </w:p>
          <w:p w14:paraId="3F35DFF6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0DDC3E0" w14:textId="3D0605DE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26B0243F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E6B3D6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365F91" w:themeColor="accent1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Post Tier 2 Results by 5P</w:t>
            </w:r>
          </w:p>
          <w:p w14:paraId="159780EC" w14:textId="77777777" w:rsidR="00343FD7" w:rsidRPr="00863BF9" w:rsidRDefault="00343FD7" w:rsidP="00343FD7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863BF9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POST AUC_MN_M03 Model </w:t>
            </w:r>
          </w:p>
          <w:p w14:paraId="031EB0C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B712D91" w14:textId="697D430E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4FEDFB01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66F6A2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C3EF023" w14:textId="77777777" w:rsidR="003239C2" w:rsidRPr="004F71EF" w:rsidRDefault="003239C2" w:rsidP="00E54CF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58F19A6" w14:textId="4CDE74E1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19</w:t>
            </w:r>
          </w:p>
          <w:p w14:paraId="3DD7D237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BA86AD0" w14:textId="77777777" w:rsidR="003239C2" w:rsidRPr="00863BF9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Auction Opens 1A</w:t>
            </w:r>
          </w:p>
          <w:p w14:paraId="27167772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UDCs submit LM data by 12P</w:t>
            </w:r>
          </w:p>
          <w:p w14:paraId="23F107A3" w14:textId="77777777" w:rsidR="003239C2" w:rsidRPr="004F71EF" w:rsidRDefault="003239C2" w:rsidP="0088320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BECD08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0A69AC77" w14:textId="77777777" w:rsidTr="00EB7515">
        <w:trPr>
          <w:cantSplit/>
          <w:trHeight w:hRule="exact" w:val="1584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C01944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96282A" w14:textId="0739DC6F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3D8F7A4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Auction Closes 5P</w:t>
            </w:r>
          </w:p>
          <w:p w14:paraId="64B5BB9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  <w:p w14:paraId="2AEB4AEE" w14:textId="77777777" w:rsidR="003239C2" w:rsidRPr="004F71EF" w:rsidRDefault="003239C2" w:rsidP="003478EE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FA65E96" w14:textId="55541DC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4C8756F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F201D97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365F91" w:themeColor="accent1" w:themeShade="BF"/>
                <w:sz w:val="14"/>
                <w:szCs w:val="16"/>
              </w:rPr>
            </w:pPr>
          </w:p>
          <w:p w14:paraId="0E1C1E39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365F91" w:themeColor="accent1" w:themeShade="BF"/>
                <w:sz w:val="14"/>
                <w:szCs w:val="16"/>
              </w:rPr>
            </w:pPr>
          </w:p>
          <w:p w14:paraId="67C027A1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365F91" w:themeColor="accent1" w:themeShade="BF"/>
                <w:sz w:val="14"/>
                <w:szCs w:val="16"/>
              </w:rPr>
            </w:pPr>
          </w:p>
          <w:p w14:paraId="51BD2ACC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7A611D9" w14:textId="6781C19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5907750B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Auction results post by 5P</w:t>
            </w:r>
          </w:p>
          <w:p w14:paraId="0E21FE3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32EB8B9" w14:textId="6E059714" w:rsidR="003239C2" w:rsidRPr="0088320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727178AE" w14:textId="25A15CCD" w:rsidR="003239C2" w:rsidRPr="00173A0F" w:rsidRDefault="003239C2" w:rsidP="003478EE">
            <w:pPr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Post </w:t>
            </w:r>
            <w:r w:rsidR="00544D8A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APR </w:t>
            </w:r>
            <w:r w:rsidRPr="00173A0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M</w:t>
            </w:r>
            <w:r w:rsidR="007905C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</w:t>
            </w:r>
            <w:r w:rsidRPr="00173A0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_202</w:t>
            </w:r>
            <w:r w:rsidR="00F84D38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7</w:t>
            </w:r>
            <w:r w:rsidRPr="00173A0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_M04_V0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</w:t>
            </w: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by 5P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</w:t>
            </w:r>
          </w:p>
          <w:p w14:paraId="5960EACD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Post MEQ</w:t>
            </w:r>
          </w:p>
          <w:p w14:paraId="062FA57F" w14:textId="5693EE25" w:rsidR="0088320F" w:rsidRPr="004F71EF" w:rsidRDefault="0088320F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ECBD65" w14:textId="659EA0AD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512AB7B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</w:p>
          <w:p w14:paraId="6ED7A4C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DA2FD3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4741A57B" w14:textId="77777777" w:rsidTr="00EB7515">
        <w:trPr>
          <w:cantSplit/>
          <w:trHeight w:hRule="exact" w:val="1584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09F98C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0B718B3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61E1F857" wp14:editId="350114FF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78105</wp:posOffset>
                      </wp:positionV>
                      <wp:extent cx="352425" cy="247650"/>
                      <wp:effectExtent l="19050" t="19050" r="47625" b="57150"/>
                      <wp:wrapNone/>
                      <wp:docPr id="24" name="AutoShape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59E6A2" id="AutoShape 545" o:spid="_x0000_s1026" style="position:absolute;margin-left:5.4pt;margin-top:6.15pt;width:27.75pt;height:19.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" fillcolor="#943634 [2405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4" behindDoc="0" locked="0" layoutInCell="1" allowOverlap="1" wp14:anchorId="058F49FD" wp14:editId="65163019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67945</wp:posOffset>
                      </wp:positionV>
                      <wp:extent cx="752475" cy="295275"/>
                      <wp:effectExtent l="0" t="3810" r="1905" b="0"/>
                      <wp:wrapNone/>
                      <wp:docPr id="30" name="Rectangle 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24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A4D905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April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F49FD" id="Rectangle 543" o:spid="_x0000_s1033" style="position:absolute;margin-left:31.3pt;margin-top:5.35pt;width:59.25pt;height:23.25pt;z-index:2516582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" stroked="f">
                      <v:textbox>
                        <w:txbxContent>
                          <w:p w14:paraId="23A4D905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April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B3B3E48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  <w:p w14:paraId="7AD10CE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1" behindDoc="0" locked="0" layoutInCell="1" allowOverlap="1" wp14:anchorId="1F4009F9" wp14:editId="76CB5598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274955</wp:posOffset>
                      </wp:positionV>
                      <wp:extent cx="352425" cy="247650"/>
                      <wp:effectExtent l="19050" t="19050" r="47625" b="57150"/>
                      <wp:wrapNone/>
                      <wp:docPr id="23" name="AutoShape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379280" id="AutoShape 544" o:spid="_x0000_s1026" style="position:absolute;margin-left:3.5pt;margin-top:21.65pt;width:27.75pt;height:19.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" fillcolor="#365f91 [2404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3" behindDoc="0" locked="0" layoutInCell="1" allowOverlap="1" wp14:anchorId="719F94A3" wp14:editId="12162B20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259715</wp:posOffset>
                      </wp:positionV>
                      <wp:extent cx="790575" cy="295275"/>
                      <wp:effectExtent l="0" t="0" r="9525" b="9525"/>
                      <wp:wrapNone/>
                      <wp:docPr id="29" name="Rectangle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264F44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March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F94A3" id="Rectangle 542" o:spid="_x0000_s1034" style="position:absolute;margin-left:35.45pt;margin-top:20.45pt;width:62.25pt;height:23.25pt;z-index:251658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" stroked="f">
                      <v:textbox>
                        <w:txbxContent>
                          <w:p w14:paraId="06264F44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March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0E9AAF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F5187B2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55CFA50F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9FC11C9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642FD9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 xml:space="preserve"> </w:t>
            </w:r>
          </w:p>
          <w:p w14:paraId="0308A00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F09365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  <w:p w14:paraId="34537BE3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C47721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1AE149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3C76491C" w14:textId="77777777" w:rsidR="003239C2" w:rsidRDefault="003239C2" w:rsidP="003239C2">
      <w:r>
        <w:rPr>
          <w:bCs/>
        </w:rPr>
        <w:br w:type="page"/>
      </w:r>
    </w:p>
    <w:tbl>
      <w:tblPr>
        <w:tblW w:w="14367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4"/>
        <w:gridCol w:w="2610"/>
        <w:gridCol w:w="2790"/>
        <w:gridCol w:w="2700"/>
        <w:gridCol w:w="2880"/>
        <w:gridCol w:w="2880"/>
        <w:gridCol w:w="253"/>
      </w:tblGrid>
      <w:tr w:rsidR="003239C2" w:rsidRPr="00F7411B" w14:paraId="394FAE58" w14:textId="77777777" w:rsidTr="00EB7515">
        <w:trPr>
          <w:cantSplit/>
          <w:trHeight w:hRule="exact" w:val="605"/>
          <w:jc w:val="center"/>
        </w:trPr>
        <w:tc>
          <w:tcPr>
            <w:tcW w:w="14367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20DF8074" w14:textId="6AC167D4" w:rsidR="003239C2" w:rsidRPr="00F7411B" w:rsidRDefault="003239C2" w:rsidP="003478EE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br w:type="page"/>
              <w:t>March</w:t>
            </w:r>
            <w:r w:rsidRPr="00F7411B">
              <w:rPr>
                <w:b/>
              </w:rPr>
              <w:t xml:space="preserve"> </w:t>
            </w:r>
            <w:r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3239C2" w:rsidRPr="00F7411B" w14:paraId="3A452051" w14:textId="77777777" w:rsidTr="00EB7515">
        <w:trPr>
          <w:cantSplit/>
          <w:trHeight w:hRule="exact" w:val="259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40E03565" w14:textId="77777777" w:rsidR="003239C2" w:rsidRPr="00F7411B" w:rsidRDefault="003239C2" w:rsidP="003478EE">
            <w:pPr>
              <w:pStyle w:val="Weekdays"/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46D2BD8" w14:textId="77777777" w:rsidR="003239C2" w:rsidRPr="00F7411B" w:rsidRDefault="003239C2" w:rsidP="003478EE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B37FA9A" w14:textId="77777777" w:rsidR="003239C2" w:rsidRPr="00F7411B" w:rsidRDefault="003239C2" w:rsidP="003478EE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4D95A69C" w14:textId="77777777" w:rsidR="003239C2" w:rsidRPr="00F7411B" w:rsidRDefault="003239C2" w:rsidP="003478EE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1257F26" w14:textId="77777777" w:rsidR="003239C2" w:rsidRPr="00F7411B" w:rsidRDefault="003239C2" w:rsidP="003478EE">
            <w:pPr>
              <w:pStyle w:val="Weekdays"/>
            </w:pPr>
            <w:r w:rsidRPr="00F7411B">
              <w:t>Thursday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68B8B6E" w14:textId="77777777" w:rsidR="003239C2" w:rsidRPr="00F7411B" w:rsidRDefault="003239C2" w:rsidP="003478EE">
            <w:pPr>
              <w:pStyle w:val="Weekdays"/>
            </w:pPr>
            <w:r w:rsidRPr="00F7411B">
              <w:t>Friday</w: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270BE67" w14:textId="77777777" w:rsidR="003239C2" w:rsidRPr="00F7411B" w:rsidRDefault="003239C2" w:rsidP="003478EE">
            <w:pPr>
              <w:pStyle w:val="Weekdays"/>
            </w:pPr>
          </w:p>
        </w:tc>
      </w:tr>
      <w:tr w:rsidR="003239C2" w:rsidRPr="00CD796B" w14:paraId="2C225FF5" w14:textId="77777777" w:rsidTr="00EB7515">
        <w:trPr>
          <w:cantSplit/>
          <w:trHeight w:hRule="exact" w:val="1584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  <w:tcMar>
              <w:top w:w="115" w:type="dxa"/>
              <w:bottom w:w="115" w:type="dxa"/>
            </w:tcMar>
          </w:tcPr>
          <w:p w14:paraId="08F589AD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EAF7429" w14:textId="238F6676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3C081938" w14:textId="77777777" w:rsidR="003239C2" w:rsidRPr="00173A0F" w:rsidRDefault="003239C2" w:rsidP="003478EE">
            <w:pPr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</w:t>
            </w:r>
            <w:r w:rsidRPr="00173A0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CEC Load Wind Opens 1A </w:t>
            </w:r>
          </w:p>
          <w:p w14:paraId="1DBC4865" w14:textId="77777777" w:rsidR="003239C2" w:rsidRPr="00997450" w:rsidRDefault="003239C2" w:rsidP="003478EE">
            <w:pPr>
              <w:pStyle w:val="Dates"/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</w:pPr>
            <w:r w:rsidRPr="00997450"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  <w:t>UDC Load Migration Window Opens 1A</w:t>
            </w:r>
          </w:p>
          <w:p w14:paraId="74A77651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</w:p>
          <w:p w14:paraId="5772FBEF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137D910" w14:textId="5C7207AE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068F2178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C03A660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3128A09" w14:textId="41324CEF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29468151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0DBD89F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5D11F738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154606A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3A7ABA78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11505A19" w14:textId="3928B645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50160EFF" w14:textId="77777777" w:rsidR="005740E6" w:rsidRPr="001C179B" w:rsidRDefault="005740E6" w:rsidP="005740E6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1C179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4</w:t>
            </w:r>
            <w:r w:rsidRPr="001C179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_ETC Model </w:t>
            </w:r>
          </w:p>
          <w:p w14:paraId="01AC3411" w14:textId="77777777" w:rsidR="00343FD7" w:rsidRDefault="00343FD7" w:rsidP="00343FD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4</w:t>
            </w: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_T1 Model</w:t>
            </w:r>
          </w:p>
          <w:p w14:paraId="529D3604" w14:textId="77777777" w:rsidR="003239C2" w:rsidRPr="00415E97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</w:p>
          <w:p w14:paraId="742E157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6FB34A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color w:val="948A54" w:themeColor="background2" w:themeShade="8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E20A9CA" w14:textId="1CBD8FB5" w:rsidR="003239C2" w:rsidRDefault="002A2B51" w:rsidP="003478EE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6EF8616B" w14:textId="77777777" w:rsidR="00966CB5" w:rsidRPr="001F213B" w:rsidRDefault="00966CB5" w:rsidP="00966CB5">
            <w:pPr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</w:t>
            </w:r>
            <w:r w:rsidRPr="001F213B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CEC Load Wind Closes 5P </w:t>
            </w:r>
          </w:p>
          <w:p w14:paraId="29818A60" w14:textId="77777777" w:rsidR="00966CB5" w:rsidRPr="004F71EF" w:rsidRDefault="00966CB5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A64E9A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2F2797C3" w14:textId="77777777" w:rsidTr="00EB7515">
        <w:trPr>
          <w:cantSplit/>
          <w:trHeight w:hRule="exact" w:val="1584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C81711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029B194" w14:textId="16DFF041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17C4D3C7" w14:textId="77777777" w:rsidR="00D84852" w:rsidRPr="004F71EF" w:rsidRDefault="00D84852" w:rsidP="00D84852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Hist Load Wind. Opens 1A</w:t>
            </w:r>
          </w:p>
          <w:p w14:paraId="74FD2E44" w14:textId="77777777" w:rsidR="00D84852" w:rsidRPr="004F71EF" w:rsidRDefault="00D84852" w:rsidP="00D84852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Hist Load Wind. Closes 5P</w:t>
            </w:r>
          </w:p>
          <w:p w14:paraId="54AC96E8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2630F2" w14:textId="45F71C32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78256A82" w14:textId="77777777" w:rsidR="00D84852" w:rsidRPr="004F71EF" w:rsidRDefault="00D84852" w:rsidP="00D84852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May </w:t>
            </w:r>
            <w:proofErr w:type="spellStart"/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Load Wind Opens 1A</w:t>
            </w:r>
          </w:p>
          <w:p w14:paraId="62CE374D" w14:textId="77777777" w:rsidR="00D84852" w:rsidRPr="004F71EF" w:rsidRDefault="00D84852" w:rsidP="00D84852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Tier 1 Opens 1A</w:t>
            </w:r>
          </w:p>
          <w:p w14:paraId="1C2C6868" w14:textId="77777777" w:rsidR="00D84852" w:rsidRPr="004F71EF" w:rsidRDefault="00D84852" w:rsidP="00D84852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Tier 1 Closes 5P</w:t>
            </w:r>
          </w:p>
          <w:p w14:paraId="3F501893" w14:textId="11BCCF47" w:rsidR="003239C2" w:rsidRPr="004F71EF" w:rsidRDefault="003239C2" w:rsidP="00D8485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CB9D95" w14:textId="3685CAD1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266527B8" w14:textId="3A20ADA9" w:rsidR="003239C2" w:rsidRPr="004F71EF" w:rsidRDefault="00D84852" w:rsidP="00D84852">
            <w:pPr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May </w:t>
            </w:r>
            <w:proofErr w:type="spellStart"/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Load Wind Closes 5P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1B183FB" w14:textId="5136075C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270F8031" w14:textId="77777777" w:rsidR="00D84852" w:rsidRPr="004F71EF" w:rsidRDefault="003239C2" w:rsidP="00D84852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 w:rsidDel="00617CC2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</w:t>
            </w:r>
            <w:r w:rsidR="00D84852"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Post Tier 1 Results by 5P</w:t>
            </w:r>
          </w:p>
          <w:p w14:paraId="71942FFC" w14:textId="77777777" w:rsidR="00343FD7" w:rsidRDefault="00343FD7" w:rsidP="00343FD7">
            <w:pPr>
              <w:pStyle w:val="Dates"/>
              <w:rPr>
                <w:rFonts w:asciiTheme="minorHAnsi" w:hAnsiTheme="minorHAnsi" w:cs="Times New Roman"/>
                <w:b/>
                <w:color w:val="92D050"/>
                <w:sz w:val="14"/>
                <w:szCs w:val="16"/>
              </w:rPr>
            </w:pP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4</w:t>
            </w: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_T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2</w:t>
            </w: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Model</w:t>
            </w:r>
          </w:p>
          <w:p w14:paraId="648E5359" w14:textId="77777777" w:rsidR="00DF5979" w:rsidRDefault="00DF5979" w:rsidP="00DF5979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Post Set-Aside</w:t>
            </w:r>
          </w:p>
          <w:p w14:paraId="6220E842" w14:textId="18B5AFB2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237B0F09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2FC84B1" w14:textId="4A4FB232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0C8BF108" w14:textId="77777777" w:rsidR="00D84852" w:rsidRPr="004F71EF" w:rsidRDefault="00D84852" w:rsidP="00D84852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Tier 2 MEQ</w:t>
            </w:r>
          </w:p>
          <w:p w14:paraId="01029FCB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5CB8D8DB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64268C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7A0D38AC" w14:textId="77777777" w:rsidTr="00EB7515">
        <w:trPr>
          <w:cantSplit/>
          <w:trHeight w:hRule="exact" w:val="1584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F5D195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D760E62" w14:textId="76B98CC9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6DD53347" w14:textId="77777777" w:rsidR="00D84852" w:rsidRPr="004F71EF" w:rsidRDefault="00D84852" w:rsidP="00D84852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Tier 2 Opens 1A</w:t>
            </w:r>
          </w:p>
          <w:p w14:paraId="271D2933" w14:textId="77777777" w:rsidR="00D84852" w:rsidRPr="004F71EF" w:rsidRDefault="00D84852" w:rsidP="00D84852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Tier 2 Closes 5P</w:t>
            </w:r>
          </w:p>
          <w:p w14:paraId="740CC52C" w14:textId="77777777" w:rsidR="003239C2" w:rsidRPr="004F71EF" w:rsidRDefault="003239C2" w:rsidP="00D8485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8F52451" w14:textId="08B507D6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49CF304E" w14:textId="77777777" w:rsidR="003239C2" w:rsidRPr="004F71EF" w:rsidRDefault="003239C2" w:rsidP="00D8485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C7D0843" w14:textId="55D2DB48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70C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4D238495" w14:textId="77777777" w:rsidR="00D84852" w:rsidRDefault="00D84852" w:rsidP="00D84852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Post Tier 2 Results by 5P</w:t>
            </w:r>
          </w:p>
          <w:p w14:paraId="2B504D39" w14:textId="77777777" w:rsidR="00343FD7" w:rsidRPr="001F213B" w:rsidRDefault="00343FD7" w:rsidP="00343FD7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POST AUC_MN_M0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4</w:t>
            </w: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Model</w:t>
            </w:r>
          </w:p>
          <w:p w14:paraId="0CF0F6A7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332C9A" w14:textId="68A28D85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7777BF13" w14:textId="77777777" w:rsidR="003239C2" w:rsidRPr="004F71EF" w:rsidRDefault="003239C2" w:rsidP="00D84852">
            <w:pPr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EA23AE" w14:textId="764F1A9D" w:rsidR="003239C2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19</w:t>
            </w:r>
          </w:p>
          <w:p w14:paraId="2C9AB49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UDCs submit LM data by 12P</w:t>
            </w:r>
          </w:p>
          <w:p w14:paraId="67F1829C" w14:textId="77777777" w:rsidR="00D84852" w:rsidRDefault="00D84852" w:rsidP="00D84852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Auction Opens 1A</w:t>
            </w:r>
          </w:p>
          <w:p w14:paraId="7F1B11D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4C89676F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4E51FBD8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37643D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4136160D" w14:textId="77777777" w:rsidTr="00EB7515">
        <w:trPr>
          <w:cantSplit/>
          <w:trHeight w:hRule="exact" w:val="1584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8440762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4DC1FD5" w14:textId="13A40BA2" w:rsidR="003239C2" w:rsidRPr="004F71EF" w:rsidRDefault="003239C2" w:rsidP="003478EE">
            <w:pPr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420B19E8" w14:textId="77777777" w:rsidR="00D84852" w:rsidRPr="004F71EF" w:rsidRDefault="00D84852" w:rsidP="00D84852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Auction Closes 5P</w:t>
            </w:r>
          </w:p>
          <w:p w14:paraId="48E488A1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</w:p>
          <w:p w14:paraId="025A560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A39765" w14:textId="30EC048F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44F3EEC3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</w:p>
          <w:p w14:paraId="0296E110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7144CC8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67F75E" w14:textId="320FDEAF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3DB5F830" w14:textId="77777777" w:rsidR="00D84852" w:rsidRPr="00D84852" w:rsidRDefault="00D84852" w:rsidP="00D84852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Apr Auction results post by 5P</w:t>
            </w:r>
          </w:p>
          <w:p w14:paraId="6A89C044" w14:textId="77777777" w:rsidR="003239C2" w:rsidRPr="00415E97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</w:p>
          <w:p w14:paraId="41A1D8E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90BEF56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9E99E0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725FEF51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155239E" w14:textId="3A8DDE30" w:rsidR="003239C2" w:rsidRPr="00415E97" w:rsidRDefault="003239C2" w:rsidP="003974A3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5A442DAD" w14:textId="77777777" w:rsidR="003239C2" w:rsidRDefault="003239C2" w:rsidP="003478EE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</w:p>
          <w:p w14:paraId="0499386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</w:p>
          <w:p w14:paraId="051609F0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987DDFB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C5BBCF4" w14:textId="7B2E0CAD" w:rsidR="003239C2" w:rsidRPr="001C179B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1FD5CA12" w14:textId="3704D3CA" w:rsidR="003239C2" w:rsidRPr="001C179B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1C179B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Post</w:t>
            </w:r>
            <w:r w:rsidR="00825C50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MAY</w:t>
            </w:r>
            <w:r w:rsidRPr="001C179B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M</w:t>
            </w:r>
            <w:r w:rsidR="00825C50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N</w:t>
            </w:r>
            <w:r w:rsidRPr="001C179B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_202</w:t>
            </w:r>
            <w:r w:rsidR="00063EF3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6</w:t>
            </w:r>
            <w:r w:rsidRPr="001C179B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_M0</w:t>
            </w:r>
            <w:r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5</w:t>
            </w:r>
            <w:r w:rsidRPr="001C179B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_V0 by 5P </w:t>
            </w:r>
          </w:p>
          <w:p w14:paraId="67B5D367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Post MEQ</w:t>
            </w:r>
          </w:p>
          <w:p w14:paraId="457BFF78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41046B65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98E27F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6C4C1627" w14:textId="77777777" w:rsidTr="00EB7515">
        <w:trPr>
          <w:cantSplit/>
          <w:trHeight w:hRule="exact" w:val="1584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2F8CA7C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7CE81D" w14:textId="00C05131" w:rsidR="003239C2" w:rsidRPr="004F71EF" w:rsidRDefault="002A2B51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  <w:p w14:paraId="2BE17E0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AD6037" w14:textId="6E0A3F3D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  <w:r w:rsidR="002A2B51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0A50C6E5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7EAF969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C6F102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406695" w14:textId="77777777" w:rsidR="002A2B51" w:rsidRPr="004F71EF" w:rsidRDefault="002A2B51" w:rsidP="002A2B5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31</w:t>
            </w:r>
          </w:p>
          <w:p w14:paraId="7BCB8E4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B1EC343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635D075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98B00A8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4A4F31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70E8CD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43D61D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DEE06E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7" behindDoc="0" locked="0" layoutInCell="1" allowOverlap="1" wp14:anchorId="7781327A" wp14:editId="327A79F1">
                      <wp:simplePos x="0" y="0"/>
                      <wp:positionH relativeFrom="column">
                        <wp:posOffset>734479</wp:posOffset>
                      </wp:positionH>
                      <wp:positionV relativeFrom="paragraph">
                        <wp:posOffset>565390</wp:posOffset>
                      </wp:positionV>
                      <wp:extent cx="541020" cy="295275"/>
                      <wp:effectExtent l="3810" t="0" r="0" b="3810"/>
                      <wp:wrapNone/>
                      <wp:docPr id="48" name="Rectangle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02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BB8AE5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81327A" id="Rectangle 548" o:spid="_x0000_s1035" style="position:absolute;margin-left:57.85pt;margin-top:44.5pt;width:42.6pt;height:23.25pt;z-index:2516582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" stroked="f">
                      <v:textbox>
                        <w:txbxContent>
                          <w:p w14:paraId="06BB8AE5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1FA4E3B3" wp14:editId="13C01901">
                      <wp:simplePos x="0" y="0"/>
                      <wp:positionH relativeFrom="column">
                        <wp:posOffset>150207</wp:posOffset>
                      </wp:positionH>
                      <wp:positionV relativeFrom="paragraph">
                        <wp:posOffset>564491</wp:posOffset>
                      </wp:positionV>
                      <wp:extent cx="307975" cy="247650"/>
                      <wp:effectExtent l="21590" t="24765" r="32385" b="51435"/>
                      <wp:wrapNone/>
                      <wp:docPr id="47" name="AutoShape 5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AB575B" id="AutoShape 550" o:spid="_x0000_s1026" style="position:absolute;margin-left:11.85pt;margin-top:44.45pt;width:24.25pt;height:19.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" fillcolor="#090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4B8C0012" wp14:editId="54EBA208">
                      <wp:simplePos x="0" y="0"/>
                      <wp:positionH relativeFrom="column">
                        <wp:posOffset>752523</wp:posOffset>
                      </wp:positionH>
                      <wp:positionV relativeFrom="paragraph">
                        <wp:posOffset>149416</wp:posOffset>
                      </wp:positionV>
                      <wp:extent cx="582930" cy="295275"/>
                      <wp:effectExtent l="1905" t="3810" r="0" b="0"/>
                      <wp:wrapNone/>
                      <wp:docPr id="50" name="Rectangle 5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93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CC2697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April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8C0012" id="Rectangle 547" o:spid="_x0000_s1036" style="position:absolute;margin-left:59.25pt;margin-top:11.75pt;width:45.9pt;height:23.25pt;z-index:2516582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" stroked="f">
                      <v:textbox>
                        <w:txbxContent>
                          <w:p w14:paraId="63CC2697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April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color w:val="auto"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6EB3F188" wp14:editId="0845EC70">
                      <wp:simplePos x="0" y="0"/>
                      <wp:positionH relativeFrom="column">
                        <wp:posOffset>146289</wp:posOffset>
                      </wp:positionH>
                      <wp:positionV relativeFrom="paragraph">
                        <wp:posOffset>148518</wp:posOffset>
                      </wp:positionV>
                      <wp:extent cx="307975" cy="247650"/>
                      <wp:effectExtent l="19050" t="19050" r="34925" b="57150"/>
                      <wp:wrapNone/>
                      <wp:docPr id="49" name="AutoShape 5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032711" id="AutoShape 549" o:spid="_x0000_s1026" style="position:absolute;margin-left:11.5pt;margin-top:11.7pt;width:24.25pt;height:19.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" fillcolor="#943634 [2405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548A57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3DFAD240" w14:textId="77777777" w:rsidR="003239C2" w:rsidRDefault="003239C2" w:rsidP="003239C2"/>
    <w:p w14:paraId="5A60B34C" w14:textId="77777777" w:rsidR="003239C2" w:rsidRDefault="003239C2" w:rsidP="003239C2"/>
    <w:p w14:paraId="4ACB407A" w14:textId="77777777" w:rsidR="003239C2" w:rsidRDefault="003239C2" w:rsidP="003239C2"/>
    <w:tbl>
      <w:tblPr>
        <w:tblW w:w="14367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4"/>
        <w:gridCol w:w="2610"/>
        <w:gridCol w:w="2790"/>
        <w:gridCol w:w="2700"/>
        <w:gridCol w:w="2880"/>
        <w:gridCol w:w="2880"/>
        <w:gridCol w:w="253"/>
      </w:tblGrid>
      <w:tr w:rsidR="003239C2" w:rsidRPr="00F7411B" w14:paraId="1D2F45F7" w14:textId="77777777" w:rsidTr="00A52A5C">
        <w:trPr>
          <w:cantSplit/>
          <w:trHeight w:hRule="exact" w:val="605"/>
          <w:jc w:val="center"/>
        </w:trPr>
        <w:tc>
          <w:tcPr>
            <w:tcW w:w="14367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7275684D" w14:textId="12875103" w:rsidR="003239C2" w:rsidRPr="00F7411B" w:rsidRDefault="003239C2" w:rsidP="003478EE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t>April</w:t>
            </w:r>
            <w:r w:rsidRPr="00F7411B">
              <w:rPr>
                <w:b/>
              </w:rPr>
              <w:t xml:space="preserve"> </w:t>
            </w:r>
            <w:r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3239C2" w:rsidRPr="00F7411B" w14:paraId="37A219AE" w14:textId="77777777" w:rsidTr="00A52A5C">
        <w:trPr>
          <w:cantSplit/>
          <w:trHeight w:hRule="exact" w:val="259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99BCF1A" w14:textId="77777777" w:rsidR="003239C2" w:rsidRPr="00F7411B" w:rsidRDefault="003239C2" w:rsidP="003478EE">
            <w:pPr>
              <w:pStyle w:val="Weekdays"/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964DF08" w14:textId="77777777" w:rsidR="003239C2" w:rsidRPr="00F7411B" w:rsidRDefault="003239C2" w:rsidP="003478EE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DCCED6E" w14:textId="77777777" w:rsidR="003239C2" w:rsidRPr="00F7411B" w:rsidRDefault="003239C2" w:rsidP="003478EE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9BD5F4A" w14:textId="77777777" w:rsidR="003239C2" w:rsidRPr="00F7411B" w:rsidRDefault="003239C2" w:rsidP="003478EE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0FD7AEA" w14:textId="77777777" w:rsidR="003239C2" w:rsidRPr="00F7411B" w:rsidRDefault="003239C2" w:rsidP="003478EE">
            <w:pPr>
              <w:pStyle w:val="Weekdays"/>
            </w:pPr>
            <w:r w:rsidRPr="00F7411B">
              <w:t>Thursday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7614577" w14:textId="77777777" w:rsidR="003239C2" w:rsidRPr="00F7411B" w:rsidRDefault="003239C2" w:rsidP="003478EE">
            <w:pPr>
              <w:pStyle w:val="Weekdays"/>
            </w:pPr>
            <w:r w:rsidRPr="00F7411B">
              <w:t>Friday</w: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9B2B3A1" w14:textId="77777777" w:rsidR="003239C2" w:rsidRPr="00F7411B" w:rsidRDefault="003239C2" w:rsidP="003478EE">
            <w:pPr>
              <w:pStyle w:val="Weekdays"/>
            </w:pPr>
          </w:p>
        </w:tc>
      </w:tr>
      <w:tr w:rsidR="003239C2" w:rsidRPr="00CD796B" w14:paraId="755E93D7" w14:textId="77777777" w:rsidTr="00A52A5C">
        <w:trPr>
          <w:cantSplit/>
          <w:trHeight w:hRule="exact" w:val="1277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  <w:tcMar>
              <w:top w:w="115" w:type="dxa"/>
              <w:bottom w:w="115" w:type="dxa"/>
            </w:tcMar>
          </w:tcPr>
          <w:p w14:paraId="60BFFB28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0130A4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57EB42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58D19B33" w14:textId="77777777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C3BD05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DB55BA6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5189BD74" w14:textId="4F6185AE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77792DC" w14:textId="77777777" w:rsidR="003239C2" w:rsidRPr="004F71EF" w:rsidRDefault="003239C2" w:rsidP="00A52A5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1149A4C4" w14:textId="4C573394" w:rsidR="003239C2" w:rsidRPr="004F71EF" w:rsidRDefault="00DD0DD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7E6E28B4" w14:textId="77777777" w:rsidR="00A52A5C" w:rsidRPr="00997450" w:rsidRDefault="00A52A5C" w:rsidP="00A52A5C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997450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JUN CEC Load Wind Opens 1A </w:t>
            </w:r>
          </w:p>
          <w:p w14:paraId="631C7E85" w14:textId="77777777" w:rsidR="00A52A5C" w:rsidRPr="00997450" w:rsidRDefault="00A52A5C" w:rsidP="00A52A5C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997450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UDC Load Migration Window Opens 1A</w:t>
            </w:r>
          </w:p>
          <w:p w14:paraId="07AA743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139E99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15C2AD0F" w14:textId="05D23B55" w:rsidR="003239C2" w:rsidRPr="004F71EF" w:rsidRDefault="00DD0DD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6875C73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967FCEC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4B3D1407" w14:textId="77777777" w:rsidTr="00A52A5C">
        <w:trPr>
          <w:cantSplit/>
          <w:trHeight w:hRule="exact" w:val="1772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85AA274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8172603" w14:textId="1B6294D7" w:rsidR="003239C2" w:rsidRDefault="00DD0DD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0750A28E" w14:textId="77777777" w:rsidR="003239C2" w:rsidRPr="00997450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997450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JUN CEC Load Wind 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Closes</w:t>
            </w:r>
            <w:r w:rsidRPr="00997450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1A </w:t>
            </w:r>
          </w:p>
          <w:p w14:paraId="3B78CCE5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4594695" w14:textId="5C8D0FEF" w:rsidR="003239C2" w:rsidRDefault="00DD0DD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5AAFBECF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Hist Load Wind Opens 1A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</w:t>
            </w:r>
            <w:r w:rsidRPr="00E8009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</w:t>
            </w:r>
          </w:p>
          <w:p w14:paraId="2337FD8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Hist Load Wind Closes 5P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</w:t>
            </w:r>
          </w:p>
          <w:p w14:paraId="3606780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3705F9" w14:textId="35231196" w:rsidR="003239C2" w:rsidRPr="004F71EF" w:rsidRDefault="00DD0DDD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2C1D696A" w14:textId="6856ED47" w:rsidR="00682194" w:rsidRDefault="00682194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722419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5</w:t>
            </w:r>
            <w:r w:rsidRPr="00722419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_ETC Model </w:t>
            </w:r>
          </w:p>
          <w:p w14:paraId="2FBE0945" w14:textId="5ED34DC9" w:rsidR="00343FD7" w:rsidRPr="00682194" w:rsidRDefault="00343FD7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722419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POST ALLOC_MN_M05_T1 Model</w:t>
            </w:r>
          </w:p>
          <w:p w14:paraId="26ECF71A" w14:textId="285DA8B1" w:rsidR="003239C2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Frcst Load Wind Opens 1A</w:t>
            </w:r>
          </w:p>
          <w:p w14:paraId="6BD06B85" w14:textId="77777777" w:rsidR="003239C2" w:rsidRPr="004F71EF" w:rsidRDefault="003239C2" w:rsidP="00B77406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B9CDAB" w14:textId="7E548461" w:rsidR="003239C2" w:rsidRPr="004F71EF" w:rsidRDefault="00DD0DDD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3413F8CE" w14:textId="4613965C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808080" w:themeColor="background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Frcst Load Wind Closes 5P</w:t>
            </w:r>
          </w:p>
          <w:p w14:paraId="20DC317F" w14:textId="77777777" w:rsidR="003239C2" w:rsidRPr="004F71EF" w:rsidRDefault="003239C2" w:rsidP="00682194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639A4C" w14:textId="338E711E" w:rsidR="003239C2" w:rsidRDefault="00DD0DD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64094EEC" w14:textId="77777777" w:rsidR="00682194" w:rsidRPr="004F71EF" w:rsidRDefault="00682194" w:rsidP="00682194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Tier 1 Opens 1A</w:t>
            </w:r>
          </w:p>
          <w:p w14:paraId="5425A147" w14:textId="77777777" w:rsidR="00682194" w:rsidRPr="004F71EF" w:rsidRDefault="00682194" w:rsidP="00682194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Tier 1 Closes 5P</w:t>
            </w:r>
          </w:p>
          <w:p w14:paraId="3C9A7E85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  <w:p w14:paraId="0DF48CF6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D06845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29A36C0D" w14:textId="77777777" w:rsidTr="00A52A5C">
        <w:trPr>
          <w:cantSplit/>
          <w:trHeight w:hRule="exact" w:val="2132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363F37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923DF53" w14:textId="54280BB5" w:rsidR="003239C2" w:rsidRPr="004663B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663B2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103B2B6E" w14:textId="77777777" w:rsidR="003239C2" w:rsidRPr="004663B2" w:rsidRDefault="003239C2" w:rsidP="003478EE">
            <w:pPr>
              <w:rPr>
                <w:rFonts w:asciiTheme="minorHAnsi" w:hAnsiTheme="minorHAnsi" w:cs="Arial"/>
                <w:b/>
                <w:color w:val="E36C0A" w:themeColor="accent6" w:themeShade="BF"/>
                <w:sz w:val="12"/>
                <w:szCs w:val="12"/>
                <w:highlight w:val="yellow"/>
              </w:rPr>
            </w:pPr>
          </w:p>
          <w:p w14:paraId="48FDC362" w14:textId="77777777" w:rsidR="003239C2" w:rsidRPr="004663B2" w:rsidRDefault="003239C2" w:rsidP="003478EE">
            <w:pPr>
              <w:rPr>
                <w:rFonts w:asciiTheme="minorHAnsi" w:hAnsiTheme="minorHAnsi" w:cs="Arial"/>
                <w:b/>
                <w:color w:val="E36C0A" w:themeColor="accent6" w:themeShade="BF"/>
                <w:sz w:val="14"/>
                <w:szCs w:val="16"/>
                <w:highlight w:val="yellow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3D736F" w14:textId="1F55FBBE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794ABEDF" w14:textId="77777777" w:rsidR="0078711F" w:rsidRPr="00722419" w:rsidRDefault="0078711F" w:rsidP="0078711F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722419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POST ALLOC_MN_M05_T</w:t>
            </w:r>
            <w:r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2</w:t>
            </w:r>
            <w:r w:rsidRPr="00722419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Model</w:t>
            </w:r>
          </w:p>
          <w:p w14:paraId="0B079C0F" w14:textId="77777777" w:rsidR="00602D3C" w:rsidRPr="004F71EF" w:rsidRDefault="00602D3C" w:rsidP="00602D3C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Post Tier 1 Results by 5P</w:t>
            </w:r>
          </w:p>
          <w:p w14:paraId="4078A565" w14:textId="77777777" w:rsidR="00DF5979" w:rsidRPr="004663B2" w:rsidRDefault="00DF5979" w:rsidP="00DF5979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663B2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Post Set-Aside</w:t>
            </w:r>
          </w:p>
          <w:p w14:paraId="4C42FDD1" w14:textId="77777777" w:rsidR="003239C2" w:rsidRPr="004F71EF" w:rsidRDefault="003239C2" w:rsidP="0078711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100627" w14:textId="71D2539F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447B528B" w14:textId="77777777" w:rsidR="00602D3C" w:rsidRDefault="00602D3C" w:rsidP="00602D3C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663B2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Tier 2 MEQ</w:t>
            </w:r>
          </w:p>
          <w:p w14:paraId="04CC11C3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  <w:p w14:paraId="5049F14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FB9A57B" w14:textId="01ECC071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5277C53D" w14:textId="77777777" w:rsidR="00602D3C" w:rsidRPr="004F71EF" w:rsidRDefault="00602D3C" w:rsidP="00602D3C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Tier 2 Opens 1A</w:t>
            </w:r>
          </w:p>
          <w:p w14:paraId="57D6A015" w14:textId="77777777" w:rsidR="00602D3C" w:rsidRPr="004F71EF" w:rsidRDefault="00602D3C" w:rsidP="00602D3C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Tier 2 Closes 5P</w:t>
            </w:r>
          </w:p>
          <w:p w14:paraId="64350F0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28E6ECF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3DF14A" w14:textId="30880542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1AA66106" w14:textId="77777777" w:rsidR="0078711F" w:rsidRPr="004F71EF" w:rsidRDefault="0078711F" w:rsidP="003478EE">
            <w:pPr>
              <w:pStyle w:val="Dates"/>
              <w:rPr>
                <w:rFonts w:asciiTheme="minorHAnsi" w:hAnsiTheme="minorHAnsi"/>
                <w:b/>
                <w:color w:val="000000" w:themeColor="text1"/>
                <w:sz w:val="14"/>
                <w:szCs w:val="16"/>
              </w:rPr>
            </w:pPr>
          </w:p>
          <w:p w14:paraId="6BD12481" w14:textId="77777777" w:rsidR="003239C2" w:rsidRPr="004F71EF" w:rsidRDefault="003239C2" w:rsidP="00EB6C45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72513D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1B5BA0C9" w14:textId="77777777" w:rsidTr="00A52A5C">
        <w:trPr>
          <w:cantSplit/>
          <w:trHeight w:hRule="exact" w:val="1691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D74EEDC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9FC5A59" w14:textId="5ADF6576" w:rsidR="003239C2" w:rsidRPr="004F71EF" w:rsidRDefault="00DD0DDD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19</w:t>
            </w:r>
          </w:p>
          <w:p w14:paraId="0C1FCFCF" w14:textId="77777777" w:rsidR="0078711F" w:rsidRPr="00722419" w:rsidRDefault="0078711F" w:rsidP="0078711F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722419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POST AUC_MN_M04 Model</w:t>
            </w:r>
          </w:p>
          <w:p w14:paraId="1C9422F3" w14:textId="77777777" w:rsidR="00602D3C" w:rsidRPr="004F71EF" w:rsidRDefault="00602D3C" w:rsidP="00602D3C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Post Tier 2 Results by 5P</w:t>
            </w:r>
          </w:p>
          <w:p w14:paraId="0A18169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9274D9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3D940B3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5093E380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8B827C" w14:textId="1F162A0D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7147DDD3" w14:textId="77777777" w:rsidR="00602D3C" w:rsidRPr="004F71EF" w:rsidRDefault="00602D3C" w:rsidP="00602D3C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UDCs submit LM data by 12P</w:t>
            </w:r>
          </w:p>
          <w:p w14:paraId="0B9CD8D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369B3A" w14:textId="376DFE75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7D750267" w14:textId="77777777" w:rsidR="00602D3C" w:rsidRPr="00997450" w:rsidRDefault="00602D3C" w:rsidP="00602D3C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Auction Opens 1A</w:t>
            </w:r>
          </w:p>
          <w:p w14:paraId="743CEA60" w14:textId="77777777" w:rsidR="003239C2" w:rsidRPr="004F71EF" w:rsidRDefault="003239C2" w:rsidP="0078711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FF85587" w14:textId="34BCFC31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0969F554" w14:textId="77777777" w:rsidR="00602D3C" w:rsidRPr="004F71EF" w:rsidRDefault="00602D3C" w:rsidP="00602D3C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>May Auction Closes 5P</w:t>
            </w:r>
            <w:r>
              <w:rPr>
                <w:rFonts w:asciiTheme="minorHAnsi" w:hAnsiTheme="minorHAnsi"/>
                <w:b/>
                <w:color w:val="00B050"/>
                <w:sz w:val="14"/>
                <w:szCs w:val="16"/>
              </w:rPr>
              <w:t xml:space="preserve"> </w:t>
            </w:r>
          </w:p>
          <w:p w14:paraId="7E56493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F4307D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5991772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9448FD" w14:textId="2167A4EB" w:rsidR="003239C2" w:rsidRPr="00AA23A8" w:rsidRDefault="003239C2" w:rsidP="003478EE">
            <w:pPr>
              <w:pStyle w:val="Dates"/>
              <w:rPr>
                <w:rFonts w:asciiTheme="minorHAnsi" w:hAnsiTheme="minorHAnsi" w:cstheme="minorHAnsi"/>
                <w:b/>
                <w:color w:val="7030A0"/>
                <w:sz w:val="14"/>
                <w:szCs w:val="14"/>
              </w:rPr>
            </w:pPr>
            <w:r w:rsidRPr="00AA23A8">
              <w:rPr>
                <w:rFonts w:asciiTheme="minorHAnsi" w:hAnsiTheme="minorHAnsi" w:cstheme="minorHAnsi"/>
                <w:b/>
                <w:sz w:val="14"/>
                <w:szCs w:val="14"/>
              </w:rPr>
              <w:t>2</w:t>
            </w:r>
            <w:r w:rsidR="00DD0DDD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  <w:r w:rsidRPr="00AA23A8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 </w:t>
            </w:r>
          </w:p>
          <w:p w14:paraId="1FC0F27F" w14:textId="77777777" w:rsidR="003239C2" w:rsidRPr="00AA23A8" w:rsidRDefault="003239C2" w:rsidP="003478EE">
            <w:pPr>
              <w:pStyle w:val="Dates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823AAC8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16938E90" w14:textId="77777777" w:rsidTr="00A52A5C">
        <w:trPr>
          <w:cantSplit/>
          <w:trHeight w:hRule="exact" w:val="1295"/>
          <w:jc w:val="center"/>
        </w:trPr>
        <w:tc>
          <w:tcPr>
            <w:tcW w:w="25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34089A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83ABDA8" w14:textId="374008E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2083BED5" w14:textId="77777777" w:rsidR="00602D3C" w:rsidRPr="00AA23A8" w:rsidRDefault="00602D3C" w:rsidP="00602D3C">
            <w:pPr>
              <w:pStyle w:val="Dates"/>
              <w:rPr>
                <w:rFonts w:asciiTheme="minorHAnsi" w:hAnsiTheme="minorHAnsi" w:cstheme="minorHAnsi"/>
                <w:b/>
                <w:color w:val="00B050"/>
                <w:sz w:val="14"/>
                <w:szCs w:val="14"/>
              </w:rPr>
            </w:pPr>
            <w:r w:rsidRPr="00AA23A8">
              <w:rPr>
                <w:rFonts w:asciiTheme="minorHAnsi" w:hAnsiTheme="minorHAnsi" w:cstheme="minorHAnsi"/>
                <w:b/>
                <w:color w:val="00B050"/>
                <w:sz w:val="14"/>
                <w:szCs w:val="14"/>
              </w:rPr>
              <w:t>May Auction results post by 5P</w:t>
            </w:r>
          </w:p>
          <w:p w14:paraId="608ABB55" w14:textId="77777777" w:rsidR="003239C2" w:rsidRPr="0005287C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2"/>
                <w:szCs w:val="16"/>
                <w:highlight w:val="yellow"/>
              </w:rPr>
            </w:pPr>
          </w:p>
          <w:p w14:paraId="45419BE6" w14:textId="77777777" w:rsidR="003239C2" w:rsidRPr="004663B2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  <w:highlight w:val="yellow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068F3D" w14:textId="26FB3EBE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75DF2F33" w14:textId="0E26FEB0" w:rsidR="00EB6C45" w:rsidRPr="0005287C" w:rsidRDefault="00EB6C45" w:rsidP="00EB6C45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  <w:r w:rsidRPr="0005287C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</w:t>
            </w:r>
            <w:r w:rsidR="00E907EB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</w:t>
            </w:r>
            <w:r w:rsidR="00E907EB" w:rsidRPr="0005287C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</w:t>
            </w:r>
            <w:r w:rsidRPr="0005287C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</w:t>
            </w:r>
            <w:r w:rsidRPr="00722419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M</w:t>
            </w:r>
            <w:r w:rsidR="00E907EB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N</w:t>
            </w:r>
            <w:r w:rsidRPr="00722419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_202</w:t>
            </w:r>
            <w:r w:rsidR="00063EF3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6</w:t>
            </w:r>
            <w:r w:rsidRPr="00722419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_M0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6</w:t>
            </w:r>
            <w:r w:rsidRPr="00722419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_V0</w:t>
            </w:r>
            <w:r w:rsidRPr="0005287C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by 5P </w:t>
            </w:r>
          </w:p>
          <w:p w14:paraId="0E22AF91" w14:textId="77777777" w:rsidR="00EB6C45" w:rsidRDefault="00EB6C45" w:rsidP="00EB6C45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05287C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Post MEQ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</w:t>
            </w:r>
          </w:p>
          <w:p w14:paraId="07D15438" w14:textId="77777777" w:rsidR="003239C2" w:rsidRPr="004F71EF" w:rsidRDefault="003239C2" w:rsidP="0078711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9892AF" w14:textId="756F0791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5A9C1E0A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32394013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5BD598" w14:textId="4AC9CE53" w:rsidR="003239C2" w:rsidRPr="004F71EF" w:rsidRDefault="00DD0DD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  <w:p w14:paraId="331E0701" w14:textId="77ECAA46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1FF8296" w14:textId="208F2411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  <w:t xml:space="preserve">   </w:t>
            </w:r>
            <w:r w:rsidR="00DD0DDD"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  <w:t>30</w:t>
            </w:r>
          </w:p>
          <w:p w14:paraId="62418A6F" w14:textId="4AAF936F" w:rsidR="003239C2" w:rsidRPr="004F71EF" w:rsidRDefault="00DD0DD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90" behindDoc="0" locked="0" layoutInCell="1" allowOverlap="1" wp14:anchorId="7D8C4C3E" wp14:editId="7893EC75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22225</wp:posOffset>
                      </wp:positionV>
                      <wp:extent cx="531495" cy="295275"/>
                      <wp:effectExtent l="0" t="0" r="1905" b="9525"/>
                      <wp:wrapNone/>
                      <wp:docPr id="59" name="Rectangle 5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149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F15FED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May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C4C3E" id="Rectangle 563" o:spid="_x0000_s1037" style="position:absolute;margin-left:43.85pt;margin-top:1.75pt;width:41.85pt;height:23.25pt;z-index:251658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" stroked="f">
                      <v:textbox>
                        <w:txbxContent>
                          <w:p w14:paraId="29F15FED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9" behindDoc="0" locked="0" layoutInCell="1" allowOverlap="1" wp14:anchorId="197082B3" wp14:editId="3F0D3415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32385</wp:posOffset>
                      </wp:positionV>
                      <wp:extent cx="307975" cy="247650"/>
                      <wp:effectExtent l="19050" t="19050" r="34925" b="57150"/>
                      <wp:wrapNone/>
                      <wp:docPr id="43" name="AutoShape 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8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08426A" id="AutoShape 565" o:spid="_x0000_s1026" style="position:absolute;margin-left:7.7pt;margin-top:2.55pt;width:24.25pt;height:19.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" fillcolor="green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="003239C2"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w:t xml:space="preserve"> </w:t>
            </w:r>
          </w:p>
          <w:p w14:paraId="0768AB48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57F8C4C" w14:textId="25E482E1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93620B8" w14:textId="67B949A5" w:rsidR="003239C2" w:rsidRPr="004F71EF" w:rsidRDefault="00DD0DD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311" behindDoc="0" locked="0" layoutInCell="1" allowOverlap="1" wp14:anchorId="4A4B2B96" wp14:editId="55DC06A9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28575</wp:posOffset>
                      </wp:positionV>
                      <wp:extent cx="307975" cy="247650"/>
                      <wp:effectExtent l="19050" t="19050" r="34925" b="57150"/>
                      <wp:wrapNone/>
                      <wp:docPr id="2023785636" name="AutoShape 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B569F4" id="AutoShape 569" o:spid="_x0000_s1026" style="position:absolute;margin-left:8.1pt;margin-top:2.25pt;width:24.25pt;height:19.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" fillcolor="#e36c0a [2409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="003239C2"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0" behindDoc="0" locked="0" layoutInCell="1" allowOverlap="1" wp14:anchorId="619559A8" wp14:editId="24865C59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20320</wp:posOffset>
                      </wp:positionV>
                      <wp:extent cx="499110" cy="295275"/>
                      <wp:effectExtent l="0" t="0" r="0" b="2540"/>
                      <wp:wrapNone/>
                      <wp:docPr id="46" name="Rectangle 5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11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F9BE3F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559A8" id="Rectangle 564" o:spid="_x0000_s1038" style="position:absolute;margin-left:45.75pt;margin-top:1.6pt;width:39.3pt;height:23.2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" stroked="f">
                      <v:textbox>
                        <w:txbxContent>
                          <w:p w14:paraId="2BF9BE3F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June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91F5E7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35D0F684" w14:textId="77777777" w:rsidR="003239C2" w:rsidRDefault="003239C2" w:rsidP="003239C2">
      <w:pPr>
        <w:rPr>
          <w:b/>
        </w:rPr>
      </w:pPr>
    </w:p>
    <w:tbl>
      <w:tblPr>
        <w:tblW w:w="14310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0"/>
        <w:gridCol w:w="2585"/>
        <w:gridCol w:w="2790"/>
        <w:gridCol w:w="2700"/>
        <w:gridCol w:w="2880"/>
        <w:gridCol w:w="2855"/>
        <w:gridCol w:w="250"/>
      </w:tblGrid>
      <w:tr w:rsidR="003239C2" w:rsidRPr="00F7411B" w14:paraId="5D0B5265" w14:textId="77777777" w:rsidTr="00AF6314">
        <w:trPr>
          <w:cantSplit/>
          <w:trHeight w:hRule="exact" w:val="605"/>
          <w:jc w:val="center"/>
        </w:trPr>
        <w:tc>
          <w:tcPr>
            <w:tcW w:w="14310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2C8DF561" w14:textId="45484B75" w:rsidR="003239C2" w:rsidRPr="00AD122B" w:rsidRDefault="003239C2" w:rsidP="003478EE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t>May 202</w:t>
            </w:r>
            <w:r w:rsidR="009A1855">
              <w:rPr>
                <w:b/>
              </w:rPr>
              <w:t>7</w:t>
            </w:r>
          </w:p>
        </w:tc>
      </w:tr>
      <w:tr w:rsidR="003239C2" w:rsidRPr="00F7411B" w14:paraId="418876F5" w14:textId="77777777" w:rsidTr="00AF6314">
        <w:trPr>
          <w:cantSplit/>
          <w:trHeight w:hRule="exact" w:val="259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664C376" w14:textId="77777777" w:rsidR="003239C2" w:rsidRPr="00F7411B" w:rsidRDefault="003239C2" w:rsidP="003478EE">
            <w:pPr>
              <w:pStyle w:val="Weekdays"/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2AB4662" w14:textId="77777777" w:rsidR="003239C2" w:rsidRPr="00F7411B" w:rsidRDefault="003239C2" w:rsidP="003478EE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FB7E023" w14:textId="77777777" w:rsidR="003239C2" w:rsidRPr="00F7411B" w:rsidRDefault="003239C2" w:rsidP="003478EE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C1E83F1" w14:textId="77777777" w:rsidR="003239C2" w:rsidRPr="00F7411B" w:rsidRDefault="003239C2" w:rsidP="003478EE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9B89DAD" w14:textId="77777777" w:rsidR="003239C2" w:rsidRPr="00F7411B" w:rsidRDefault="003239C2" w:rsidP="003478EE">
            <w:pPr>
              <w:pStyle w:val="Weekdays"/>
            </w:pPr>
            <w:r w:rsidRPr="00F7411B">
              <w:t>Thursday</w:t>
            </w: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A85C9B0" w14:textId="77777777" w:rsidR="003239C2" w:rsidRPr="00F7411B" w:rsidRDefault="003239C2" w:rsidP="003478EE">
            <w:pPr>
              <w:pStyle w:val="Weekdays"/>
            </w:pPr>
            <w:r w:rsidRPr="00F7411B">
              <w:t>Friday</w:t>
            </w: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9976EF4" w14:textId="77777777" w:rsidR="003239C2" w:rsidRPr="00F7411B" w:rsidRDefault="003239C2" w:rsidP="003478EE">
            <w:pPr>
              <w:pStyle w:val="Weekdays"/>
            </w:pPr>
          </w:p>
        </w:tc>
      </w:tr>
      <w:tr w:rsidR="003239C2" w:rsidRPr="00CD796B" w14:paraId="56791277" w14:textId="77777777" w:rsidTr="00AF6314">
        <w:trPr>
          <w:cantSplit/>
          <w:trHeight w:hRule="exact" w:val="1727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4879A2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66F1385" w14:textId="540BAFA1" w:rsidR="003239C2" w:rsidRPr="004F71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3A58B053" w14:textId="77777777" w:rsidR="00AF6314" w:rsidRPr="00510BEF" w:rsidRDefault="00AF6314" w:rsidP="00AF6314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</w:pPr>
            <w:r w:rsidRPr="00510BEF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Jul CEC Load Wind Opens 1A</w:t>
            </w:r>
          </w:p>
          <w:p w14:paraId="77712E60" w14:textId="77777777" w:rsidR="00AF6314" w:rsidRPr="00510BEF" w:rsidRDefault="00AF6314" w:rsidP="00AF6314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  <w:t>UDC Load Migration Window Opens 1A</w:t>
            </w:r>
          </w:p>
          <w:p w14:paraId="3E4C9CB9" w14:textId="17E390F7" w:rsidR="003239C2" w:rsidRPr="004F71EF" w:rsidRDefault="003239C2" w:rsidP="0088320F">
            <w:pPr>
              <w:pStyle w:val="Dates"/>
              <w:rPr>
                <w:rFonts w:asciiTheme="minorHAnsi" w:hAnsiTheme="minorHAnsi"/>
                <w:b/>
                <w:color w:val="0070C0"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254305" w14:textId="26425BD0" w:rsidR="003239C2" w:rsidRPr="004F71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010F509B" w14:textId="77777777" w:rsidR="00AF6314" w:rsidRPr="00510BEF" w:rsidRDefault="00AF6314" w:rsidP="00AF6314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</w:pPr>
            <w:r w:rsidRPr="00510BEF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Jul CEC Load Wind Closes 5P</w:t>
            </w:r>
          </w:p>
          <w:p w14:paraId="5C88DA2D" w14:textId="77777777" w:rsidR="003239C2" w:rsidRPr="004F71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926D581" w14:textId="77777777" w:rsidR="003239C2" w:rsidRPr="004F71EF" w:rsidRDefault="003239C2" w:rsidP="003478EE">
            <w:pPr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D97195" w14:textId="4FA49DEA" w:rsidR="003239C2" w:rsidRPr="004F71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5A3B54EF" w14:textId="77777777" w:rsidR="00AF6314" w:rsidRPr="00510BEF" w:rsidRDefault="00AF6314" w:rsidP="00AF6314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</w:pPr>
            <w:r w:rsidRPr="00510BEF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Jul Hist Load Wind Opens 1A</w:t>
            </w:r>
          </w:p>
          <w:p w14:paraId="31362FDD" w14:textId="77777777" w:rsidR="00AF6314" w:rsidRPr="00510BEF" w:rsidRDefault="00AF6314" w:rsidP="00AF6314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</w:pPr>
            <w:r w:rsidRPr="00510BEF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Jul Hist Load Wind Closes 5P</w:t>
            </w:r>
          </w:p>
          <w:p w14:paraId="7DE7320C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85FB49A" w14:textId="77777777" w:rsidR="003239C2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273CD1DA" w14:textId="75BA3C87" w:rsidR="00AF6314" w:rsidRPr="00F95926" w:rsidRDefault="00AF6314" w:rsidP="00AF6314">
            <w:pPr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</w:pPr>
            <w:r w:rsidRPr="00F95926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 xml:space="preserve">Jul </w:t>
            </w:r>
            <w:proofErr w:type="spellStart"/>
            <w:r w:rsidRPr="00F95926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Fr</w:t>
            </w:r>
            <w:r w:rsidR="004F54BC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c</w:t>
            </w:r>
            <w:r w:rsidRPr="00F95926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st</w:t>
            </w:r>
            <w:proofErr w:type="spellEnd"/>
            <w:r w:rsidRPr="00F95926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 xml:space="preserve"> Load Wind Opens 1A</w:t>
            </w:r>
          </w:p>
          <w:p w14:paraId="5366EEEF" w14:textId="77777777" w:rsidR="00682194" w:rsidRPr="00510BEF" w:rsidRDefault="00682194" w:rsidP="00682194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  <w:t xml:space="preserve">POST ALLOC_MN_M06_ETC Model </w:t>
            </w:r>
          </w:p>
          <w:p w14:paraId="446DF329" w14:textId="77777777" w:rsidR="00343FD7" w:rsidRPr="00682194" w:rsidRDefault="00343FD7" w:rsidP="00343FD7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F95926"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  <w:t>POST ALLOC_MN_M06_T1 Model</w:t>
            </w:r>
          </w:p>
          <w:p w14:paraId="7B37B8AD" w14:textId="65EBE839" w:rsidR="00AF6314" w:rsidRPr="004F71EF" w:rsidRDefault="00AF6314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3B4BA30" w14:textId="0072F7ED" w:rsidR="003239C2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7B4918AE" w14:textId="15561A4F" w:rsidR="00AF6314" w:rsidRDefault="00AF6314" w:rsidP="00AF6314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</w:pPr>
            <w:r w:rsidRPr="00510BEF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 xml:space="preserve">Jul </w:t>
            </w:r>
            <w:proofErr w:type="spellStart"/>
            <w:r w:rsidRPr="00510BEF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F</w:t>
            </w:r>
            <w:r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r</w:t>
            </w:r>
            <w:r w:rsidR="004F54BC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c</w:t>
            </w:r>
            <w:r w:rsidRPr="00510BEF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>st</w:t>
            </w:r>
            <w:proofErr w:type="spellEnd"/>
            <w:r w:rsidRPr="00510BEF">
              <w:rPr>
                <w:rFonts w:asciiTheme="minorHAnsi" w:hAnsiTheme="minorHAnsi"/>
                <w:b/>
                <w:color w:val="244061" w:themeColor="accent1" w:themeShade="80"/>
                <w:sz w:val="16"/>
                <w:szCs w:val="18"/>
              </w:rPr>
              <w:t xml:space="preserve"> Load Wind Closes 5P</w:t>
            </w:r>
          </w:p>
          <w:p w14:paraId="7397B75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E6185EF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1E5BE915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099A81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206F7A0C" w14:textId="77777777" w:rsidTr="00AF6314">
        <w:trPr>
          <w:cantSplit/>
          <w:trHeight w:hRule="exact" w:val="1584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DC643A2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1D86FA" w14:textId="5EB7F7BB" w:rsidR="003239C2" w:rsidRPr="004F71EF" w:rsidRDefault="000B787D" w:rsidP="003478EE">
            <w:pPr>
              <w:pStyle w:val="Dates"/>
              <w:rPr>
                <w:rFonts w:asciiTheme="minorHAnsi" w:hAnsiTheme="minorHAnsi"/>
                <w:b/>
                <w:color w:val="C0000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10</w:t>
            </w:r>
          </w:p>
          <w:p w14:paraId="35B3D4FB" w14:textId="77777777" w:rsidR="00B34A79" w:rsidRPr="00955158" w:rsidRDefault="00B34A79" w:rsidP="00B34A7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</w:pPr>
            <w:r w:rsidRPr="00955158"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  <w:t>Jun Tier 1 Opens 1A</w:t>
            </w:r>
          </w:p>
          <w:p w14:paraId="4EFE660B" w14:textId="77777777" w:rsidR="00B34A79" w:rsidRPr="00955158" w:rsidRDefault="00B34A79" w:rsidP="00B34A7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</w:pPr>
            <w:r w:rsidRPr="00955158">
              <w:rPr>
                <w:rFonts w:asciiTheme="minorHAnsi" w:hAnsiTheme="minorHAnsi"/>
                <w:b/>
                <w:color w:val="E36C0A" w:themeColor="accent6" w:themeShade="BF"/>
                <w:sz w:val="16"/>
                <w:szCs w:val="18"/>
              </w:rPr>
              <w:t>Jun Tier 1 Closes 5P</w:t>
            </w:r>
          </w:p>
          <w:p w14:paraId="19CFF8AB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A837569" w14:textId="561EBA23" w:rsidR="003239C2" w:rsidRPr="004F71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11</w:t>
            </w:r>
          </w:p>
          <w:p w14:paraId="1FA32CAF" w14:textId="77777777" w:rsidR="003239C2" w:rsidRPr="004F71EF" w:rsidRDefault="003239C2" w:rsidP="00B34A7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F5E827" w14:textId="0CB4F777" w:rsidR="003239C2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12</w:t>
            </w:r>
          </w:p>
          <w:p w14:paraId="4736894B" w14:textId="77777777" w:rsidR="003239C2" w:rsidRDefault="00AF6314" w:rsidP="00AF6314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9B64F6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 ALLOC_MN_M05_T2 Model</w:t>
            </w:r>
          </w:p>
          <w:p w14:paraId="123DE275" w14:textId="77777777" w:rsidR="00602D3C" w:rsidRPr="00955158" w:rsidRDefault="00602D3C" w:rsidP="00602D3C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955158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Post Tier 1 Results by 5P</w:t>
            </w:r>
          </w:p>
          <w:p w14:paraId="76C7958F" w14:textId="77777777" w:rsidR="00DF5979" w:rsidRPr="00510BEF" w:rsidRDefault="00DF5979" w:rsidP="00DF597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Post Set-Aside</w:t>
            </w:r>
          </w:p>
          <w:p w14:paraId="04ADDBD1" w14:textId="3A13A21F" w:rsidR="00602D3C" w:rsidRPr="004F71EF" w:rsidRDefault="00602D3C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D6A603" w14:textId="39CF40DA" w:rsidR="003239C2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13</w:t>
            </w:r>
          </w:p>
          <w:p w14:paraId="398F18C4" w14:textId="77777777" w:rsidR="00602D3C" w:rsidRPr="00510BEF" w:rsidRDefault="00602D3C" w:rsidP="00602D3C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Tier 2 MEQ</w:t>
            </w:r>
          </w:p>
          <w:p w14:paraId="5C5B510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36413943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7F3E9B80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FE06760" w14:textId="42BE9230" w:rsidR="003239C2" w:rsidRPr="004F71EF" w:rsidRDefault="000B787D" w:rsidP="003478EE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14</w:t>
            </w:r>
            <w:r w:rsidR="003239C2"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 </w:t>
            </w:r>
          </w:p>
          <w:p w14:paraId="7A641E69" w14:textId="77777777" w:rsidR="00602D3C" w:rsidRPr="00510BEF" w:rsidRDefault="00602D3C" w:rsidP="00602D3C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Tier 2 Opens 1A</w:t>
            </w:r>
          </w:p>
          <w:p w14:paraId="6DEF90F6" w14:textId="77777777" w:rsidR="00602D3C" w:rsidRPr="00510BEF" w:rsidRDefault="00602D3C" w:rsidP="00602D3C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Tier 2 Closes 5P</w:t>
            </w:r>
          </w:p>
          <w:p w14:paraId="7A915D94" w14:textId="77777777" w:rsidR="003239C2" w:rsidRPr="004F71EF" w:rsidRDefault="003239C2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BFF6E5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298E7BEC" w14:textId="77777777" w:rsidTr="00AF6314">
        <w:trPr>
          <w:cantSplit/>
          <w:trHeight w:hRule="exact" w:val="1584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FA9E371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3875205" w14:textId="702490B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5711D603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24C1B56" w14:textId="77777777" w:rsidR="003239C2" w:rsidRPr="00510BEF" w:rsidRDefault="003239C2" w:rsidP="003478EE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CC1A1D0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B696DCC" w14:textId="72B584F9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7F70A310" w14:textId="77777777" w:rsidR="00602D3C" w:rsidRPr="00510BEF" w:rsidRDefault="00602D3C" w:rsidP="00602D3C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Post Tier 2 Results by 5P</w:t>
            </w:r>
          </w:p>
          <w:p w14:paraId="73EEAC74" w14:textId="77777777" w:rsidR="00343FD7" w:rsidRPr="00510BEF" w:rsidRDefault="00343FD7" w:rsidP="00343FD7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 AUC_MN_M06 Model</w:t>
            </w:r>
          </w:p>
          <w:p w14:paraId="49273AD0" w14:textId="77777777" w:rsidR="003239C2" w:rsidRPr="00510BEF" w:rsidRDefault="003239C2" w:rsidP="00AF6314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0817DB" w14:textId="012691AA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10D2346A" w14:textId="7BAAC708" w:rsidR="006F48DE" w:rsidRPr="009B64F6" w:rsidRDefault="006F48DE" w:rsidP="006F48DE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2CF57317" w14:textId="77777777" w:rsidR="003239C2" w:rsidRPr="00510BEF" w:rsidRDefault="003239C2" w:rsidP="006F48D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F4D1554" w14:textId="187EB719" w:rsidR="003239C2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20</w:t>
            </w:r>
          </w:p>
          <w:p w14:paraId="0310E318" w14:textId="77777777" w:rsidR="00602D3C" w:rsidRPr="00510BEF" w:rsidRDefault="00602D3C" w:rsidP="00602D3C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UDCs submit LM data by 12P</w:t>
            </w:r>
          </w:p>
          <w:p w14:paraId="39E4B0FD" w14:textId="77777777" w:rsidR="00602D3C" w:rsidRPr="00510BEF" w:rsidRDefault="00602D3C" w:rsidP="00602D3C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Auction Opens 1A</w:t>
            </w:r>
          </w:p>
          <w:p w14:paraId="1445477C" w14:textId="77777777" w:rsidR="003239C2" w:rsidRPr="00510BEF" w:rsidRDefault="003239C2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0D40D3B" w14:textId="21E805A0" w:rsidR="003239C2" w:rsidRPr="00510B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21</w:t>
            </w:r>
          </w:p>
          <w:p w14:paraId="1FBE5AE3" w14:textId="77777777" w:rsidR="00602D3C" w:rsidRPr="00510BEF" w:rsidRDefault="00602D3C" w:rsidP="00602D3C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Jun Auction Closes 5P </w:t>
            </w:r>
          </w:p>
          <w:p w14:paraId="13F9FC30" w14:textId="77777777" w:rsidR="003239C2" w:rsidRPr="00510BEF" w:rsidRDefault="003239C2" w:rsidP="0088320F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84C7E19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5337529B" w14:textId="77777777" w:rsidTr="00AF6314">
        <w:trPr>
          <w:cantSplit/>
          <w:trHeight w:hRule="exact" w:val="1584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A34C381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3D239A" w14:textId="35E29E2D" w:rsidR="003239C2" w:rsidRPr="00510B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24</w:t>
            </w:r>
          </w:p>
          <w:p w14:paraId="058B8877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54FEF593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541FF905" w14:textId="77777777" w:rsidR="003239C2" w:rsidRPr="00510BEF" w:rsidRDefault="003239C2" w:rsidP="003478E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A10EE1" w14:textId="6DED0527" w:rsidR="003239C2" w:rsidRPr="00510B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25</w:t>
            </w:r>
          </w:p>
          <w:p w14:paraId="33CC9509" w14:textId="77777777" w:rsidR="00B34A79" w:rsidRPr="00510BEF" w:rsidRDefault="00B34A79" w:rsidP="00B34A7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  <w:highlight w:val="yellow"/>
              </w:rPr>
            </w:pPr>
            <w:r w:rsidRPr="00510B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Jun Auction results post by 5P</w:t>
            </w:r>
          </w:p>
          <w:p w14:paraId="26ADF5FD" w14:textId="77777777" w:rsidR="003239C2" w:rsidRDefault="003239C2" w:rsidP="006F48D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822B57E" w14:textId="58C0A932" w:rsidR="00C84D61" w:rsidRPr="00510B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9963F7" w14:textId="420D076F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54DB3FF5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7A316D79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541A222" w14:textId="082C4CB8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00F65F81" w14:textId="779EC1AA" w:rsidR="00AF6314" w:rsidRDefault="00AF6314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D44484">
              <w:rPr>
                <w:rFonts w:asciiTheme="minorHAnsi" w:hAnsiTheme="minorHAnsi"/>
                <w:b/>
                <w:sz w:val="14"/>
                <w:szCs w:val="16"/>
              </w:rPr>
              <w:t>Jul Post MB_202</w:t>
            </w:r>
            <w:r w:rsidR="00A10B31">
              <w:rPr>
                <w:rFonts w:asciiTheme="minorHAnsi" w:hAnsiTheme="minorHAnsi"/>
                <w:b/>
                <w:sz w:val="14"/>
                <w:szCs w:val="16"/>
              </w:rPr>
              <w:t>7</w:t>
            </w:r>
            <w:r w:rsidRPr="00D44484">
              <w:rPr>
                <w:rFonts w:asciiTheme="minorHAnsi" w:hAnsiTheme="minorHAnsi"/>
                <w:b/>
                <w:sz w:val="14"/>
                <w:szCs w:val="16"/>
              </w:rPr>
              <w:t xml:space="preserve">_M07_MN_V0 by 5P </w:t>
            </w:r>
          </w:p>
          <w:p w14:paraId="06BA8460" w14:textId="77777777" w:rsidR="00AF6314" w:rsidRPr="00D44484" w:rsidRDefault="00AF6314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Jul Post MEQ</w:t>
            </w:r>
          </w:p>
          <w:p w14:paraId="2A2EB192" w14:textId="4D4D3943" w:rsidR="003239C2" w:rsidRPr="00510BEF" w:rsidRDefault="003239C2" w:rsidP="00AF6314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5EED21" w14:textId="2E8FED56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40BBE294" w14:textId="77777777" w:rsidR="003239C2" w:rsidRPr="00510BEF" w:rsidRDefault="003239C2" w:rsidP="003478EE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  <w:highlight w:val="yellow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02F02E92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239C2" w:rsidRPr="00CD796B" w14:paraId="066B7171" w14:textId="77777777" w:rsidTr="00AF6314">
        <w:trPr>
          <w:cantSplit/>
          <w:trHeight w:hRule="exact" w:val="1584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C68EDAA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7245B6" w14:textId="210A7F52" w:rsidR="003239C2" w:rsidRPr="00510B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31</w:t>
            </w:r>
          </w:p>
          <w:p w14:paraId="7227D0EE" w14:textId="77777777" w:rsidR="00930C24" w:rsidRPr="00510BEF" w:rsidRDefault="00930C24" w:rsidP="00930C2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C873EA2" w14:textId="77777777" w:rsidR="00930C24" w:rsidRPr="00510BEF" w:rsidRDefault="00930C24" w:rsidP="00930C24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510B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2BA5495B" w14:textId="6B7AB693" w:rsidR="003239C2" w:rsidRPr="00510BEF" w:rsidRDefault="00930C24" w:rsidP="00930C24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  <w:r w:rsidRPr="00510B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(Memorial Day)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EFBE619" w14:textId="04748E6F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FA7631A" w14:textId="77777777" w:rsidR="003239C2" w:rsidRPr="00510BEF" w:rsidRDefault="003239C2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39199BD" w14:textId="4B5E0514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43C3B177" w14:textId="30083B6E" w:rsidR="003239C2" w:rsidRPr="00510BEF" w:rsidRDefault="003239C2" w:rsidP="003478EE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457BF8D9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00675C6" w14:textId="1CA552CF" w:rsidR="003239C2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B342A86" w14:textId="1807DEAD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504CB0" w14:textId="3BAB9758" w:rsidR="003239C2" w:rsidRPr="00510BEF" w:rsidRDefault="00AF6314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0DE12B4F" wp14:editId="158B60B3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102870</wp:posOffset>
                      </wp:positionV>
                      <wp:extent cx="307975" cy="247650"/>
                      <wp:effectExtent l="19050" t="19050" r="34925" b="57150"/>
                      <wp:wrapNone/>
                      <wp:docPr id="39" name="AutoShape 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79B356" id="AutoShape 569" o:spid="_x0000_s1026" style="position:absolute;margin-left:10.25pt;margin-top:8.1pt;width:24.25pt;height:19.5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" fillcolor="#e36c0a [2409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46A198F7" wp14:editId="2E29D2DE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93980</wp:posOffset>
                      </wp:positionV>
                      <wp:extent cx="581025" cy="295275"/>
                      <wp:effectExtent l="0" t="0" r="9525" b="9525"/>
                      <wp:wrapNone/>
                      <wp:docPr id="40" name="Rectangle 5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0444BD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June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A198F7" id="Rectangle 567" o:spid="_x0000_s1039" style="position:absolute;margin-left:44.6pt;margin-top:7.4pt;width:45.75pt;height:23.25pt;z-index:2516582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" stroked="f">
                      <v:textbox>
                        <w:txbxContent>
                          <w:p w14:paraId="270444BD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June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29AFF5C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F435D57" w14:textId="77777777" w:rsidR="003239C2" w:rsidRPr="00510B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660A22D" w14:textId="103D23C2" w:rsidR="003239C2" w:rsidRPr="00510BEF" w:rsidRDefault="00AF6314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4" behindDoc="0" locked="0" layoutInCell="1" allowOverlap="1" wp14:anchorId="5FB82216" wp14:editId="468E0B8E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151765</wp:posOffset>
                      </wp:positionV>
                      <wp:extent cx="307975" cy="247650"/>
                      <wp:effectExtent l="19050" t="19050" r="34925" b="57150"/>
                      <wp:wrapNone/>
                      <wp:docPr id="41" name="AutoShape 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E0DB53" id="AutoShape 570" o:spid="_x0000_s1026" style="position:absolute;margin-left:9.85pt;margin-top:11.95pt;width:24.25pt;height:19.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" fillcolor="#365f91 [2404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2" behindDoc="0" locked="0" layoutInCell="1" allowOverlap="1" wp14:anchorId="4F0C14A2" wp14:editId="2A4224E4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158115</wp:posOffset>
                      </wp:positionV>
                      <wp:extent cx="514350" cy="295275"/>
                      <wp:effectExtent l="0" t="0" r="0" b="9525"/>
                      <wp:wrapNone/>
                      <wp:docPr id="42" name="Rectangle 5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CDD5EF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July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0C14A2" id="Rectangle 568" o:spid="_x0000_s1040" style="position:absolute;margin-left:41.5pt;margin-top:12.45pt;width:40.5pt;height:23.25pt;z-index:2516582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" stroked="f">
                      <v:textbox>
                        <w:txbxContent>
                          <w:p w14:paraId="69CDD5EF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July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743A94CD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62EB9DFE" w14:textId="77777777" w:rsidR="003239C2" w:rsidRDefault="003239C2" w:rsidP="003239C2">
      <w:pPr>
        <w:rPr>
          <w:b/>
        </w:rPr>
      </w:pPr>
    </w:p>
    <w:p w14:paraId="0418FDFB" w14:textId="77777777" w:rsidR="003239C2" w:rsidRDefault="003239C2" w:rsidP="003239C2">
      <w:pPr>
        <w:rPr>
          <w:b/>
        </w:rPr>
      </w:pPr>
      <w:r>
        <w:rPr>
          <w:b/>
        </w:rPr>
        <w:br w:type="page"/>
      </w:r>
    </w:p>
    <w:tbl>
      <w:tblPr>
        <w:tblW w:w="14310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0"/>
        <w:gridCol w:w="2585"/>
        <w:gridCol w:w="2790"/>
        <w:gridCol w:w="2700"/>
        <w:gridCol w:w="40"/>
        <w:gridCol w:w="2840"/>
        <w:gridCol w:w="2855"/>
        <w:gridCol w:w="250"/>
      </w:tblGrid>
      <w:tr w:rsidR="003239C2" w:rsidRPr="00F7411B" w14:paraId="626CD1CA" w14:textId="77777777" w:rsidTr="00CB2D05">
        <w:trPr>
          <w:cantSplit/>
          <w:trHeight w:hRule="exact" w:val="605"/>
          <w:jc w:val="center"/>
        </w:trPr>
        <w:tc>
          <w:tcPr>
            <w:tcW w:w="14310" w:type="dxa"/>
            <w:gridSpan w:val="8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4DD43E74" w14:textId="345561AC" w:rsidR="003239C2" w:rsidRPr="00F7411B" w:rsidRDefault="003239C2" w:rsidP="003478EE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t>June</w:t>
            </w:r>
            <w:r w:rsidRPr="00F7411B">
              <w:rPr>
                <w:b/>
              </w:rPr>
              <w:t xml:space="preserve"> </w:t>
            </w:r>
            <w:r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3239C2" w:rsidRPr="00F7411B" w14:paraId="651E9DC5" w14:textId="77777777" w:rsidTr="00CB2D05">
        <w:trPr>
          <w:cantSplit/>
          <w:trHeight w:hRule="exact" w:val="259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3B91092" w14:textId="77777777" w:rsidR="003239C2" w:rsidRPr="00F7411B" w:rsidRDefault="003239C2" w:rsidP="003478EE">
            <w:pPr>
              <w:pStyle w:val="Weekdays"/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DBD70E0" w14:textId="77777777" w:rsidR="003239C2" w:rsidRPr="00F7411B" w:rsidRDefault="003239C2" w:rsidP="003478EE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7A0384A" w14:textId="77777777" w:rsidR="003239C2" w:rsidRPr="00F7411B" w:rsidRDefault="003239C2" w:rsidP="003478EE">
            <w:pPr>
              <w:pStyle w:val="Weekdays"/>
            </w:pPr>
            <w:r w:rsidRPr="00F7411B">
              <w:t>Tuesday</w:t>
            </w:r>
          </w:p>
        </w:tc>
        <w:tc>
          <w:tcPr>
            <w:tcW w:w="274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89C2C8C" w14:textId="77777777" w:rsidR="003239C2" w:rsidRPr="00F7411B" w:rsidRDefault="003239C2" w:rsidP="003478EE">
            <w:pPr>
              <w:pStyle w:val="Weekdays"/>
            </w:pPr>
            <w:r w:rsidRPr="00F7411B">
              <w:t>Wednesday</w:t>
            </w:r>
          </w:p>
        </w:tc>
        <w:tc>
          <w:tcPr>
            <w:tcW w:w="28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A65E382" w14:textId="77777777" w:rsidR="003239C2" w:rsidRPr="00F7411B" w:rsidRDefault="003239C2" w:rsidP="003478EE">
            <w:pPr>
              <w:pStyle w:val="Weekdays"/>
            </w:pPr>
            <w:r w:rsidRPr="00F7411B">
              <w:t>Thursday</w:t>
            </w: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1D5B463" w14:textId="77777777" w:rsidR="003239C2" w:rsidRPr="00F7411B" w:rsidRDefault="003239C2" w:rsidP="003478EE">
            <w:pPr>
              <w:pStyle w:val="Weekdays"/>
            </w:pPr>
            <w:r w:rsidRPr="00F7411B">
              <w:t>Friday</w:t>
            </w: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E7622B8" w14:textId="77777777" w:rsidR="003239C2" w:rsidRPr="00F7411B" w:rsidRDefault="003239C2" w:rsidP="003478EE">
            <w:pPr>
              <w:pStyle w:val="Weekdays"/>
            </w:pPr>
          </w:p>
        </w:tc>
      </w:tr>
      <w:tr w:rsidR="003239C2" w:rsidRPr="00CD796B" w14:paraId="581AEACC" w14:textId="77777777" w:rsidTr="00CB2D05">
        <w:trPr>
          <w:cantSplit/>
          <w:trHeight w:hRule="exact" w:val="2177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977FDB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10E6F9" w14:textId="4FFF2405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6BD7C1BF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F30BB2A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8920FD" w14:textId="0A35E0D6" w:rsidR="003239C2" w:rsidRPr="00E34058" w:rsidRDefault="000B787D" w:rsidP="003478EE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20DE43AD" w14:textId="77777777" w:rsidR="00AF6314" w:rsidRPr="00E34058" w:rsidRDefault="00AF6314" w:rsidP="00AF6314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CEC Load Wind Opens 1A</w:t>
            </w:r>
          </w:p>
          <w:p w14:paraId="09D7093C" w14:textId="77777777" w:rsidR="00AF6314" w:rsidRPr="00E34058" w:rsidRDefault="00AF6314" w:rsidP="00AF6314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UDC Load Migration Window Opens 1A</w:t>
            </w:r>
          </w:p>
          <w:p w14:paraId="76C33E82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3B41EEB3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6F0B09" w14:textId="7C047F97" w:rsidR="003239C2" w:rsidRPr="00E34058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1E075973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AFF49F3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4EC4B975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0B9099" w14:textId="308DC384" w:rsidR="003239C2" w:rsidRPr="00E34058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12B72848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7911ED0" w14:textId="0EC7283F" w:rsidR="003239C2" w:rsidRPr="00E34058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56CFC15E" w14:textId="77777777" w:rsidR="00D0384D" w:rsidRPr="00E34058" w:rsidRDefault="00D0384D" w:rsidP="00D0384D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POST ALLOC_MN_M07_ETC Model </w:t>
            </w:r>
          </w:p>
          <w:p w14:paraId="04140A1F" w14:textId="77777777" w:rsidR="00343FD7" w:rsidRPr="00E34058" w:rsidRDefault="00343FD7" w:rsidP="00343FD7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POST ALLOC_MN_M07_T1 Model </w:t>
            </w:r>
          </w:p>
          <w:p w14:paraId="0F96944B" w14:textId="77777777" w:rsidR="003239C2" w:rsidRPr="00E34058" w:rsidRDefault="003239C2" w:rsidP="00D0384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EC3C9A1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239C2" w:rsidRPr="00CD796B" w14:paraId="14ED443D" w14:textId="77777777" w:rsidTr="00CB2D05">
        <w:trPr>
          <w:cantSplit/>
          <w:trHeight w:hRule="exact" w:val="1772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AE6EA0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D6B3CA" w14:textId="37920FE1" w:rsidR="003239C2" w:rsidRPr="00E34058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0A403369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5C00F9B1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CEC Load Wind Closes 5P</w:t>
            </w:r>
          </w:p>
          <w:p w14:paraId="2C77DE22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D91883C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Hist Load Wind Opens 1A</w:t>
            </w:r>
          </w:p>
          <w:p w14:paraId="23241D05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Hist Load Wind Closes 5P</w:t>
            </w:r>
          </w:p>
          <w:p w14:paraId="23806969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0589898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31E2C295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634F8CEB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0C3A4E4" w14:textId="0AA826B6" w:rsidR="004516D2" w:rsidRPr="00E34058" w:rsidRDefault="000B787D" w:rsidP="004516D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0D045E0D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Aug </w:t>
            </w:r>
            <w:proofErr w:type="spellStart"/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Frcst</w:t>
            </w:r>
            <w:proofErr w:type="spellEnd"/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 Load Wind Opens 1A</w:t>
            </w:r>
          </w:p>
          <w:p w14:paraId="68D706CB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Tier 1 Opens 1A</w:t>
            </w:r>
          </w:p>
          <w:p w14:paraId="1C2C7CA7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Tier 1 Closes 5P</w:t>
            </w:r>
          </w:p>
          <w:p w14:paraId="0EE939EB" w14:textId="77777777" w:rsidR="00532D7A" w:rsidRPr="00E34058" w:rsidRDefault="00532D7A" w:rsidP="004516D2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2A8E54CA" w14:textId="77777777" w:rsidR="004516D2" w:rsidRPr="00E34058" w:rsidRDefault="004516D2" w:rsidP="004516D2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</w:p>
          <w:p w14:paraId="232183F6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7D03C86" w14:textId="6450A76F" w:rsidR="003239C2" w:rsidRPr="00E34058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7C10F2A5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808080" w:themeColor="background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Aug </w:t>
            </w:r>
            <w:proofErr w:type="spellStart"/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Frcst</w:t>
            </w:r>
            <w:proofErr w:type="spellEnd"/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 Load Window Closes 5P</w:t>
            </w:r>
          </w:p>
          <w:p w14:paraId="01639A28" w14:textId="77777777" w:rsidR="003239C2" w:rsidRPr="00E34058" w:rsidRDefault="003239C2" w:rsidP="00532D7A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51D96F8" w14:textId="40B4BB0E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330322F1" w14:textId="77777777" w:rsidR="00D0384D" w:rsidRPr="00E34058" w:rsidRDefault="00D0384D" w:rsidP="00D0384D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Post Tier 1 Results by 5P</w:t>
            </w:r>
          </w:p>
          <w:p w14:paraId="772B6745" w14:textId="77777777" w:rsidR="00343FD7" w:rsidRPr="00E34058" w:rsidRDefault="00343FD7" w:rsidP="00343FD7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POST ALLOC_MN_M07_T2 Model </w:t>
            </w:r>
          </w:p>
          <w:p w14:paraId="254458FF" w14:textId="77777777" w:rsidR="00DF5979" w:rsidRPr="00E34058" w:rsidRDefault="00DF5979" w:rsidP="00DF5979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Post Set-Aside</w:t>
            </w:r>
          </w:p>
          <w:p w14:paraId="3B3588E7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0FD1DEF0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624893" w14:textId="66D985C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3C6B7D50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Tier 2 MEQ</w:t>
            </w:r>
          </w:p>
          <w:p w14:paraId="602AEFD2" w14:textId="381D4D5E" w:rsidR="003239C2" w:rsidRPr="00E34058" w:rsidRDefault="003239C2" w:rsidP="00D0384D">
            <w:pPr>
              <w:pStyle w:val="Dates"/>
              <w:rPr>
                <w:rFonts w:asciiTheme="minorHAnsi" w:hAnsiTheme="minorHAnsi"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A3F2EA4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239C2" w:rsidRPr="00CD796B" w14:paraId="17D5C6FB" w14:textId="77777777" w:rsidTr="00CB2D05">
        <w:trPr>
          <w:cantSplit/>
          <w:trHeight w:hRule="exact" w:val="1610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D5F98E5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7798700" w14:textId="66929F4B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226C8594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Tier 2 Opens 1A</w:t>
            </w:r>
          </w:p>
          <w:p w14:paraId="02905F1E" w14:textId="07EB9F67" w:rsidR="00114440" w:rsidRPr="00D0384D" w:rsidRDefault="00D0384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Tier 2 Closes 5P</w:t>
            </w:r>
          </w:p>
          <w:p w14:paraId="699AC112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70EDC04E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6BF75856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04B995" w14:textId="6FD90E5E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4F50309E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A26622F" w14:textId="77777777" w:rsidR="003239C2" w:rsidRPr="00E34058" w:rsidRDefault="003239C2" w:rsidP="0011444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D918B33" w14:textId="7B78D021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55788FF8" w14:textId="77777777" w:rsidR="00D0384D" w:rsidRPr="00E34058" w:rsidRDefault="00D0384D" w:rsidP="00D0384D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Post Tier 2 Results by 5P</w:t>
            </w:r>
          </w:p>
          <w:p w14:paraId="5EF3BEE1" w14:textId="77777777" w:rsidR="00343FD7" w:rsidRPr="00E34058" w:rsidRDefault="00343FD7" w:rsidP="00343FD7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POST AUC_MN_M07 Model </w:t>
            </w:r>
          </w:p>
          <w:p w14:paraId="2F75CAD2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0070C0"/>
                <w:sz w:val="14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54F2A72A" w14:textId="6D5AEA45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7C03DE08" w14:textId="77777777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3B69C8B3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52E119CD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  <w:p w14:paraId="20A7BCBE" w14:textId="77777777" w:rsidR="003239C2" w:rsidRPr="00E34058" w:rsidRDefault="003239C2" w:rsidP="003478EE">
            <w:pPr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5E0094BF" w14:textId="79382E0D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26B7B7B1" w14:textId="77777777" w:rsidR="00CB2D05" w:rsidRPr="004F71EF" w:rsidRDefault="00CB2D05" w:rsidP="00CB2D05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710EC987" w14:textId="6DC874E0" w:rsidR="00CB2D05" w:rsidRPr="004F71EF" w:rsidRDefault="00CB2D05" w:rsidP="00CB2D05">
            <w:pPr>
              <w:pStyle w:val="Dates"/>
              <w:jc w:val="center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Juneteenth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)</w:t>
            </w:r>
          </w:p>
          <w:p w14:paraId="220F5950" w14:textId="77777777" w:rsidR="003239C2" w:rsidRPr="00E34058" w:rsidRDefault="003239C2" w:rsidP="0034105E">
            <w:pPr>
              <w:rPr>
                <w:rFonts w:asciiTheme="minorHAnsi" w:hAnsiTheme="minorHAnsi"/>
                <w:b/>
                <w:color w:val="0070C0"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41E20B3C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239C2" w:rsidRPr="00CD796B" w14:paraId="2A8D33D9" w14:textId="77777777" w:rsidTr="00CB2D05">
        <w:trPr>
          <w:cantSplit/>
          <w:trHeight w:hRule="exact" w:val="1610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F3F37EA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750F6B5" w14:textId="1F578C89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27F21CFA" w14:textId="77777777" w:rsidR="00D0384D" w:rsidRPr="00E34058" w:rsidRDefault="00D0384D" w:rsidP="00D0384D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Auction Opens 1A</w:t>
            </w:r>
          </w:p>
          <w:p w14:paraId="3FF4E2EE" w14:textId="77777777" w:rsidR="00B34A79" w:rsidRPr="00E34058" w:rsidRDefault="00B34A79" w:rsidP="00B34A79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UDCs submit LM data by 12P</w:t>
            </w:r>
          </w:p>
          <w:p w14:paraId="38154A68" w14:textId="2B9C9C9C" w:rsidR="003239C2" w:rsidRPr="00E34058" w:rsidRDefault="003239C2" w:rsidP="00114440">
            <w:pPr>
              <w:pStyle w:val="Dates"/>
              <w:rPr>
                <w:rFonts w:asciiTheme="minorHAnsi" w:hAnsiTheme="minorHAnsi" w:cs="Times New Roman"/>
                <w:b/>
                <w:color w:val="92D050"/>
                <w:sz w:val="14"/>
                <w:szCs w:val="16"/>
              </w:rPr>
            </w:pPr>
          </w:p>
          <w:p w14:paraId="2240BE77" w14:textId="77777777" w:rsidR="003239C2" w:rsidRPr="00E34058" w:rsidRDefault="003239C2" w:rsidP="0034105E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8D78DE2" w14:textId="19D7FCF9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3A03966D" w14:textId="77777777" w:rsidR="00D0384D" w:rsidRPr="00E34058" w:rsidRDefault="00D0384D" w:rsidP="00D0384D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Auction Closes 5P</w:t>
            </w:r>
          </w:p>
          <w:p w14:paraId="5073AD30" w14:textId="77777777" w:rsidR="003239C2" w:rsidRPr="00E34058" w:rsidRDefault="003239C2" w:rsidP="00114440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0C7FB0F" w14:textId="2BFB9AAC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2DE5F262" w14:textId="77777777" w:rsidR="003239C2" w:rsidRPr="00E34058" w:rsidRDefault="003239C2" w:rsidP="0034105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9907221" w14:textId="5F033B28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02C64EA6" w14:textId="77777777" w:rsidR="00D0384D" w:rsidRPr="00E34058" w:rsidRDefault="00D0384D" w:rsidP="00D0384D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Jul Auction results post by 5P</w:t>
            </w:r>
          </w:p>
          <w:p w14:paraId="389CB932" w14:textId="0AC771DD" w:rsidR="00D0384D" w:rsidRPr="00E34058" w:rsidRDefault="00D0384D" w:rsidP="0011444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F7980F0" w14:textId="3FDC4502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41BF269B" w14:textId="495117E8" w:rsidR="00114440" w:rsidRPr="00E34058" w:rsidRDefault="00114440" w:rsidP="00114440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Post M</w:t>
            </w:r>
            <w:r w:rsidR="00BE192E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N</w:t>
            </w: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_202</w:t>
            </w:r>
            <w:r w:rsidR="00063EF3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6</w:t>
            </w: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_M08_V0 by 5P </w:t>
            </w:r>
          </w:p>
          <w:p w14:paraId="5D38DB2E" w14:textId="77777777" w:rsidR="00114440" w:rsidRPr="00E34058" w:rsidRDefault="00114440" w:rsidP="00114440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E3405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Post MEQ</w:t>
            </w:r>
          </w:p>
          <w:p w14:paraId="235465DC" w14:textId="5FF052EE" w:rsidR="003239C2" w:rsidRPr="00E34058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77D46756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239C2" w:rsidRPr="00CD796B" w14:paraId="1B4310EF" w14:textId="77777777" w:rsidTr="00CB2D05">
        <w:trPr>
          <w:cantSplit/>
          <w:trHeight w:hRule="exact" w:val="1610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60ACB00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71A7732" w14:textId="5C7CD258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7D5B9BD7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E768FC6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57684C1" w14:textId="0E783CC7" w:rsidR="003239C2" w:rsidRPr="004F71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  <w:p w14:paraId="0ECFDA8D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6FFFF0E" w14:textId="2FE52F08" w:rsidR="003239C2" w:rsidRPr="004F71EF" w:rsidRDefault="000B787D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30</w:t>
            </w:r>
          </w:p>
          <w:p w14:paraId="35E89FE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84AC59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78A406A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DD5FC32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6" behindDoc="0" locked="0" layoutInCell="1" allowOverlap="1" wp14:anchorId="4E42E862" wp14:editId="77D9DE1A">
                      <wp:simplePos x="0" y="0"/>
                      <wp:positionH relativeFrom="column">
                        <wp:posOffset>495827</wp:posOffset>
                      </wp:positionH>
                      <wp:positionV relativeFrom="paragraph">
                        <wp:posOffset>549970</wp:posOffset>
                      </wp:positionV>
                      <wp:extent cx="742950" cy="295275"/>
                      <wp:effectExtent l="0" t="0" r="2540" b="635"/>
                      <wp:wrapNone/>
                      <wp:docPr id="38" name="Rectangle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951269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August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2E862" id="Rectangle 572" o:spid="_x0000_s1041" style="position:absolute;margin-left:39.05pt;margin-top:43.3pt;width:58.5pt;height:23.25pt;z-index:2516582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" stroked="f">
                      <v:textbox>
                        <w:txbxContent>
                          <w:p w14:paraId="18951269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August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8" behindDoc="0" locked="0" layoutInCell="1" allowOverlap="1" wp14:anchorId="7C2A77DD" wp14:editId="04455333">
                      <wp:simplePos x="0" y="0"/>
                      <wp:positionH relativeFrom="column">
                        <wp:posOffset>32433</wp:posOffset>
                      </wp:positionH>
                      <wp:positionV relativeFrom="paragraph">
                        <wp:posOffset>533724</wp:posOffset>
                      </wp:positionV>
                      <wp:extent cx="307975" cy="247650"/>
                      <wp:effectExtent l="25400" t="27940" r="38100" b="48260"/>
                      <wp:wrapNone/>
                      <wp:docPr id="37" name="AutoShape 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D2485" id="AutoShape 574" o:spid="_x0000_s1026" style="position:absolute;margin-left:2.55pt;margin-top:42.05pt;width:24.25pt;height:19.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" fillcolor="#548dd4 [1951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  <w:p w14:paraId="1538F444" w14:textId="77777777" w:rsidR="003239C2" w:rsidRPr="004F71EF" w:rsidRDefault="003239C2" w:rsidP="003478E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72956D04" wp14:editId="69843A12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78988</wp:posOffset>
                      </wp:positionV>
                      <wp:extent cx="647700" cy="295275"/>
                      <wp:effectExtent l="0" t="0" r="2540" b="0"/>
                      <wp:wrapNone/>
                      <wp:docPr id="36" name="Rectangle 5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EFFECB" w14:textId="77777777" w:rsidR="003239C2" w:rsidRPr="00C64309" w:rsidRDefault="003239C2" w:rsidP="003239C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July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56D04" id="Rectangle 571" o:spid="_x0000_s1042" style="position:absolute;margin-left:42.9pt;margin-top:6.2pt;width:51pt;height:23.25pt;z-index:251658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" stroked="f">
                      <v:textbox>
                        <w:txbxContent>
                          <w:p w14:paraId="29EFFECB" w14:textId="77777777" w:rsidR="003239C2" w:rsidRPr="00C64309" w:rsidRDefault="003239C2" w:rsidP="003239C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July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10B4BC0E" wp14:editId="009F0DB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42379</wp:posOffset>
                      </wp:positionV>
                      <wp:extent cx="307975" cy="247650"/>
                      <wp:effectExtent l="25400" t="27940" r="38100" b="48260"/>
                      <wp:wrapNone/>
                      <wp:docPr id="35" name="AutoShape 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CCF28A" id="AutoShape 573" o:spid="_x0000_s1026" style="position:absolute;margin-left:3.1pt;margin-top:3.35pt;width:24.25pt;height:19.5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" fillcolor="#365f91 [2404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44FF8FF9" w14:textId="77777777" w:rsidR="003239C2" w:rsidRPr="00CD796B" w:rsidRDefault="003239C2" w:rsidP="003478EE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5CF81AC7" w14:textId="73A79195" w:rsidR="00BD2E24" w:rsidRDefault="00BD2E24" w:rsidP="00AE1D12">
      <w:pPr>
        <w:rPr>
          <w:b/>
        </w:rPr>
      </w:pPr>
    </w:p>
    <w:tbl>
      <w:tblPr>
        <w:tblW w:w="14310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0"/>
        <w:gridCol w:w="2535"/>
        <w:gridCol w:w="50"/>
        <w:gridCol w:w="2768"/>
        <w:gridCol w:w="22"/>
        <w:gridCol w:w="2650"/>
        <w:gridCol w:w="28"/>
        <w:gridCol w:w="2880"/>
        <w:gridCol w:w="62"/>
        <w:gridCol w:w="2770"/>
        <w:gridCol w:w="25"/>
        <w:gridCol w:w="20"/>
        <w:gridCol w:w="205"/>
        <w:gridCol w:w="45"/>
      </w:tblGrid>
      <w:tr w:rsidR="00AE1D12" w:rsidRPr="00AD122B" w14:paraId="5F9D0A13" w14:textId="77777777" w:rsidTr="00AF6314">
        <w:trPr>
          <w:gridAfter w:val="1"/>
          <w:wAfter w:w="45" w:type="dxa"/>
          <w:cantSplit/>
          <w:trHeight w:hRule="exact" w:val="605"/>
          <w:jc w:val="center"/>
        </w:trPr>
        <w:tc>
          <w:tcPr>
            <w:tcW w:w="14265" w:type="dxa"/>
            <w:gridSpan w:val="1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35282194" w14:textId="321A5B3E" w:rsidR="00AE1D12" w:rsidRPr="00AD122B" w:rsidRDefault="00BD2E24" w:rsidP="00425C52">
            <w:pPr>
              <w:pStyle w:val="MonthNames"/>
              <w:rPr>
                <w:b/>
              </w:rPr>
            </w:pPr>
            <w:r>
              <w:rPr>
                <w:b/>
              </w:rPr>
              <w:br w:type="page"/>
            </w:r>
            <w:r w:rsidR="00AE1D12">
              <w:rPr>
                <w:b/>
              </w:rPr>
              <w:t>July</w:t>
            </w:r>
            <w:r w:rsidR="00AE1D12" w:rsidRPr="00AD122B">
              <w:rPr>
                <w:b/>
              </w:rPr>
              <w:t xml:space="preserve"> </w:t>
            </w:r>
            <w:r w:rsidR="005C0844"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AE1D12" w:rsidRPr="00F7411B" w14:paraId="5D0DF925" w14:textId="77777777" w:rsidTr="00AF6314">
        <w:trPr>
          <w:gridAfter w:val="1"/>
          <w:wAfter w:w="45" w:type="dxa"/>
          <w:cantSplit/>
          <w:trHeight w:hRule="exact" w:val="259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698568B" w14:textId="77777777" w:rsidR="00AE1D12" w:rsidRPr="00F7411B" w:rsidRDefault="00AE1D12" w:rsidP="00AD4DC9">
            <w:pPr>
              <w:pStyle w:val="Weekdays"/>
            </w:pPr>
          </w:p>
        </w:tc>
        <w:tc>
          <w:tcPr>
            <w:tcW w:w="253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D3CCB98" w14:textId="77777777" w:rsidR="00AE1D12" w:rsidRPr="00F7411B" w:rsidRDefault="00AE1D12" w:rsidP="00AD4DC9">
            <w:pPr>
              <w:pStyle w:val="Weekdays"/>
            </w:pPr>
            <w:r w:rsidRPr="00F7411B">
              <w:t>Monday</w:t>
            </w:r>
          </w:p>
        </w:tc>
        <w:tc>
          <w:tcPr>
            <w:tcW w:w="281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05B496E" w14:textId="77777777" w:rsidR="00AE1D12" w:rsidRPr="00F7411B" w:rsidRDefault="00AE1D12" w:rsidP="00AD4DC9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91CD82E" w14:textId="77777777" w:rsidR="00AE1D12" w:rsidRPr="00F7411B" w:rsidRDefault="00AE1D12" w:rsidP="00AD4DC9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29E20AC" w14:textId="77777777" w:rsidR="00AE1D12" w:rsidRPr="00F7411B" w:rsidRDefault="00AE1D12" w:rsidP="00AD4DC9">
            <w:pPr>
              <w:pStyle w:val="Weekdays"/>
            </w:pPr>
            <w:r w:rsidRPr="00F7411B">
              <w:t>Thursday</w:t>
            </w:r>
          </w:p>
        </w:tc>
        <w:tc>
          <w:tcPr>
            <w:tcW w:w="2832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75836A9" w14:textId="77777777" w:rsidR="00AE1D12" w:rsidRPr="00F7411B" w:rsidRDefault="00AE1D12" w:rsidP="00AD4DC9">
            <w:pPr>
              <w:pStyle w:val="Weekdays"/>
            </w:pPr>
            <w:r w:rsidRPr="00F7411B">
              <w:t>Friday</w:t>
            </w:r>
          </w:p>
        </w:tc>
        <w:tc>
          <w:tcPr>
            <w:tcW w:w="25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E35B282" w14:textId="77777777" w:rsidR="00AE1D12" w:rsidRPr="00F7411B" w:rsidRDefault="00AE1D12" w:rsidP="00AD4DC9">
            <w:pPr>
              <w:pStyle w:val="Weekdays"/>
            </w:pPr>
          </w:p>
        </w:tc>
      </w:tr>
      <w:tr w:rsidR="00AE1D12" w:rsidRPr="00CD796B" w14:paraId="7C66D475" w14:textId="77777777" w:rsidTr="00AF6314">
        <w:trPr>
          <w:gridAfter w:val="1"/>
          <w:wAfter w:w="45" w:type="dxa"/>
          <w:cantSplit/>
          <w:trHeight w:hRule="exact" w:val="1745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D8FCC3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3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8ECC44C" w14:textId="1BB5C035" w:rsidR="00AE1D12" w:rsidRPr="004F71EF" w:rsidRDefault="00212A5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220B1394" wp14:editId="5C06AE40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38735</wp:posOffset>
                      </wp:positionV>
                      <wp:extent cx="668655" cy="295275"/>
                      <wp:effectExtent l="0" t="0" r="0" b="1905"/>
                      <wp:wrapNone/>
                      <wp:docPr id="494" name="Rectangle 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865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AD8E05" w14:textId="77777777" w:rsidR="008A514C" w:rsidRPr="00C64309" w:rsidRDefault="008A514C" w:rsidP="006B17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August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B1394" id="Rectangle 575" o:spid="_x0000_s1043" style="position:absolute;margin-left:32.1pt;margin-top:3.05pt;width:52.65pt;height:23.2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" stroked="f">
                      <v:textbox>
                        <w:txbxContent>
                          <w:p w14:paraId="28AD8E05" w14:textId="77777777" w:rsidR="008A514C" w:rsidRPr="00C64309" w:rsidRDefault="008A514C" w:rsidP="006B17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August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3" behindDoc="0" locked="0" layoutInCell="1" allowOverlap="1" wp14:anchorId="09DEBF36" wp14:editId="7A7A9DA7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46355</wp:posOffset>
                      </wp:positionV>
                      <wp:extent cx="307975" cy="247650"/>
                      <wp:effectExtent l="21590" t="26670" r="32385" b="49530"/>
                      <wp:wrapNone/>
                      <wp:docPr id="492" name="AutoShape 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321152" id="AutoShape 580" o:spid="_x0000_s1026" style="position:absolute;margin-left:.15pt;margin-top:3.65pt;width:24.25pt;height:19.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" fillcolor="#548dd4 [1951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  <w:p w14:paraId="4D27A386" w14:textId="2D8DDA4F" w:rsidR="006943CD" w:rsidRPr="004F71EF" w:rsidRDefault="00FE1A08" w:rsidP="00C202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425EE958" wp14:editId="40FCEADF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365760</wp:posOffset>
                      </wp:positionV>
                      <wp:extent cx="914400" cy="295275"/>
                      <wp:effectExtent l="0" t="0" r="0" b="0"/>
                      <wp:wrapNone/>
                      <wp:docPr id="495" name="Rectangle 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D2ECCF" w14:textId="77777777" w:rsidR="008A514C" w:rsidRPr="00C64309" w:rsidRDefault="008A514C" w:rsidP="006B17A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September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5EE958" id="Rectangle 576" o:spid="_x0000_s1044" style="position:absolute;margin-left:29.6pt;margin-top:28.8pt;width:1in;height:23.2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" stroked="f">
                      <v:textbox>
                        <w:txbxContent>
                          <w:p w14:paraId="57D2ECCF" w14:textId="77777777" w:rsidR="008A514C" w:rsidRPr="00C64309" w:rsidRDefault="008A514C" w:rsidP="006B17A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September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2DEE6EE2" wp14:editId="24CE0639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376555</wp:posOffset>
                      </wp:positionV>
                      <wp:extent cx="333375" cy="247650"/>
                      <wp:effectExtent l="21590" t="19050" r="35560" b="47625"/>
                      <wp:wrapNone/>
                      <wp:docPr id="493" name="AutoShape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96633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5162C2" id="AutoShape 579" o:spid="_x0000_s1026" style="position:absolute;margin-left:-.85pt;margin-top:29.65pt;width:26.25pt;height:19.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" fillcolor="#963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81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FFCCBD" w14:textId="4BF00E00" w:rsidR="000B11F5" w:rsidRPr="004F71EF" w:rsidRDefault="00F515FC" w:rsidP="005B1E57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7C3626B7" wp14:editId="2CA795B7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71755</wp:posOffset>
                      </wp:positionV>
                      <wp:extent cx="925195" cy="295275"/>
                      <wp:effectExtent l="0" t="1905" r="0" b="0"/>
                      <wp:wrapNone/>
                      <wp:docPr id="491" name="Rectangle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19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426C7B" w14:textId="77777777" w:rsidR="008A514C" w:rsidRPr="00C943F1" w:rsidRDefault="008A514C" w:rsidP="006B17A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943F1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Annual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626B7" id="Rectangle 578" o:spid="_x0000_s1045" style="position:absolute;margin-left:40.65pt;margin-top:5.65pt;width:72.85pt;height:23.2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" fillcolor="yellow" stroked="f">
                      <v:textbox>
                        <w:txbxContent>
                          <w:p w14:paraId="6F426C7B" w14:textId="77777777" w:rsidR="008A514C" w:rsidRPr="00C943F1" w:rsidRDefault="008A514C" w:rsidP="006B17A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943F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Annual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288BDDC2" wp14:editId="32F6B980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74295</wp:posOffset>
                      </wp:positionV>
                      <wp:extent cx="307975" cy="247650"/>
                      <wp:effectExtent l="19050" t="19050" r="34925" b="57150"/>
                      <wp:wrapNone/>
                      <wp:docPr id="490" name="AutoShape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E08001" id="AutoShape 577" o:spid="_x0000_s1026" style="position:absolute;margin-left:6.6pt;margin-top:5.85pt;width:24.25pt;height:19.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" fillcolor="yellow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70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F8FEA3" w14:textId="35674C0C" w:rsidR="00C202A8" w:rsidRPr="000C0D8B" w:rsidRDefault="00C202A8" w:rsidP="005B1E5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C624B41" w14:textId="50B94349" w:rsidR="00AE1D12" w:rsidRPr="004F71EF" w:rsidRDefault="00AE1D12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EDC119" w14:textId="61131DB3" w:rsidR="00AE1D12" w:rsidRPr="004F71EF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  <w:t>1</w:t>
            </w:r>
          </w:p>
          <w:p w14:paraId="32F345D4" w14:textId="77777777" w:rsidR="00AF6314" w:rsidRDefault="00AF6314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MSS Gross/Net Election Due</w:t>
            </w:r>
          </w:p>
          <w:p w14:paraId="39CA9D59" w14:textId="77777777" w:rsidR="00AF6314" w:rsidRPr="001164A5" w:rsidRDefault="00AF6314" w:rsidP="00AF6314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1164A5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CEC Load Wind Opens 1A</w:t>
            </w:r>
          </w:p>
          <w:p w14:paraId="2D03362D" w14:textId="77777777" w:rsidR="00AF6314" w:rsidRPr="00B529BB" w:rsidRDefault="00AF6314" w:rsidP="00AF6314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B529BB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UDC Load Migration Window Opens 1A</w:t>
            </w:r>
          </w:p>
          <w:p w14:paraId="0677DC47" w14:textId="77777777" w:rsidR="00282D37" w:rsidRPr="004F71EF" w:rsidRDefault="00282D37" w:rsidP="001409E0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22400885" w14:textId="0CAF72AD" w:rsidR="00DE0B73" w:rsidRPr="004F71EF" w:rsidRDefault="00DE0B73" w:rsidP="00DE0B73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  <w:p w14:paraId="1E754D8E" w14:textId="77777777" w:rsidR="00AE1D12" w:rsidRPr="004F71EF" w:rsidRDefault="00AE1D1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78AEFE" w14:textId="7EAF2DD0" w:rsidR="00AE1D12" w:rsidRPr="004F71EF" w:rsidRDefault="000B787D" w:rsidP="00AD4DC9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3090B4C2" w14:textId="77777777" w:rsidR="00A10B31" w:rsidRPr="001164A5" w:rsidRDefault="00A10B31" w:rsidP="00A10B31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1164A5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CEC Load Wind Closes 5P</w:t>
            </w:r>
          </w:p>
          <w:p w14:paraId="71A53781" w14:textId="77777777" w:rsidR="00A10B31" w:rsidRPr="004F71EF" w:rsidRDefault="00A10B31" w:rsidP="000B11F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A4F39BC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AE1D12" w:rsidRPr="00CD796B" w14:paraId="4EE44D08" w14:textId="77777777" w:rsidTr="00AF6314">
        <w:trPr>
          <w:gridAfter w:val="1"/>
          <w:wAfter w:w="45" w:type="dxa"/>
          <w:cantSplit/>
          <w:trHeight w:hRule="exact" w:val="1952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FF193AE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3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BB2166" w14:textId="64FCA029" w:rsidR="00AE1D12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7708C460" w14:textId="2959C243" w:rsidR="00D36415" w:rsidRPr="004F71EF" w:rsidRDefault="00D36415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3BA85FF" w14:textId="77777777" w:rsidR="00AE1D12" w:rsidRPr="004F71EF" w:rsidRDefault="00AE1D12" w:rsidP="00E06632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25C31784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4869F646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(Independence Day)</w:t>
            </w:r>
          </w:p>
          <w:p w14:paraId="25B33EC9" w14:textId="7E373AEF" w:rsidR="00AE1D12" w:rsidRPr="004F71EF" w:rsidRDefault="00AE1D12" w:rsidP="00E34A55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F5E651A" w14:textId="72FFD8A4" w:rsidR="00C3221E" w:rsidRPr="004F71EF" w:rsidRDefault="000B787D" w:rsidP="00AD4DC9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2630BE41" w14:textId="77777777" w:rsidR="00843B5A" w:rsidRDefault="00843B5A" w:rsidP="00843B5A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5EB0BA72" w14:textId="77777777" w:rsidR="00E04C15" w:rsidRPr="001164A5" w:rsidRDefault="00E04C15" w:rsidP="00E04C15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1164A5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Hist Load Wind Opens 1A</w:t>
            </w:r>
          </w:p>
          <w:p w14:paraId="3CED9F26" w14:textId="77777777" w:rsidR="00E04C15" w:rsidRPr="001164A5" w:rsidRDefault="00E04C15" w:rsidP="00E04C15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1164A5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Hist Load Wind Closes 5P</w:t>
            </w:r>
          </w:p>
          <w:p w14:paraId="2530DD91" w14:textId="77777777" w:rsidR="00E04C15" w:rsidRDefault="00E04C15" w:rsidP="00843B5A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778061DF" w14:textId="4E7A0205" w:rsidR="00EF41E1" w:rsidRDefault="00EF41E1" w:rsidP="00EF41E1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5B6525B8" w14:textId="022A4274" w:rsidR="00AE1D12" w:rsidRPr="004F71EF" w:rsidRDefault="00AE1D12" w:rsidP="00E04C1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85B26A" w14:textId="60FEA932" w:rsidR="00D36415" w:rsidRDefault="000B787D" w:rsidP="00C202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18FA1049" w14:textId="77777777" w:rsidR="00E04C15" w:rsidRDefault="00E04C15" w:rsidP="00E04C15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</w:p>
          <w:p w14:paraId="6375BF74" w14:textId="02FF58B0" w:rsidR="00E04C15" w:rsidRPr="004F71EF" w:rsidRDefault="00E04C15" w:rsidP="00E04C15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Sep </w:t>
            </w:r>
            <w:proofErr w:type="spellStart"/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 Load Wind Opens 1A</w:t>
            </w:r>
          </w:p>
          <w:p w14:paraId="0040C51F" w14:textId="77777777" w:rsidR="00682194" w:rsidRPr="001164A5" w:rsidRDefault="00682194" w:rsidP="00682194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164A5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POST ALLOC_MN_M08_ETC Model </w:t>
            </w:r>
          </w:p>
          <w:p w14:paraId="27597904" w14:textId="77777777" w:rsidR="00343FD7" w:rsidRPr="00F34363" w:rsidRDefault="00343FD7" w:rsidP="00343FD7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F34363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8</w:t>
            </w:r>
            <w:r w:rsidRPr="00F34363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_T1 Model </w:t>
            </w:r>
          </w:p>
          <w:p w14:paraId="2675A230" w14:textId="77777777" w:rsidR="00DD68A1" w:rsidRDefault="00DD68A1" w:rsidP="00C202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292303D" w14:textId="77777777" w:rsidR="00F34363" w:rsidRPr="001164A5" w:rsidRDefault="00F34363" w:rsidP="00C202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C87AA8A" w14:textId="4FDDC0FB" w:rsidR="00761EC3" w:rsidRPr="004F71EF" w:rsidRDefault="00761EC3" w:rsidP="00E04C1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C0EE046" w14:textId="3D4906B6" w:rsidR="00AE1D12" w:rsidRDefault="000B787D" w:rsidP="00C3221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7CE6E83E" w14:textId="77777777" w:rsidR="00E04C15" w:rsidRDefault="00E04C15" w:rsidP="001164A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1FBE20E" w14:textId="59250969" w:rsidR="001164A5" w:rsidRPr="004F71EF" w:rsidRDefault="001164A5" w:rsidP="001164A5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Sep </w:t>
            </w:r>
            <w:proofErr w:type="spellStart"/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 Load Wind Closes 5P</w:t>
            </w:r>
          </w:p>
          <w:p w14:paraId="1D458F6F" w14:textId="77777777" w:rsidR="00D36637" w:rsidRPr="004F71EF" w:rsidRDefault="00D36637" w:rsidP="00CF7ECB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09C51CB" w14:textId="5F326EEE" w:rsidR="00AE1D12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5D11B2C7" w14:textId="77777777" w:rsidR="00DD68A1" w:rsidRPr="004F71EF" w:rsidRDefault="00DD68A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BC743A2" w14:textId="77777777" w:rsidR="00C478E2" w:rsidRPr="004F71EF" w:rsidRDefault="00C478E2" w:rsidP="00C478E2">
            <w:pPr>
              <w:pStyle w:val="Dates"/>
              <w:rPr>
                <w:rFonts w:asciiTheme="minorHAnsi" w:hAnsiTheme="minorHAnsi"/>
                <w:b/>
                <w:color w:val="403152" w:themeColor="accent4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OBAALSE data template due to CAISO</w:t>
            </w:r>
          </w:p>
          <w:p w14:paraId="431D0681" w14:textId="77777777" w:rsidR="00515606" w:rsidRDefault="00515606" w:rsidP="00542949">
            <w:pPr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  <w:p w14:paraId="4B8F622C" w14:textId="77777777" w:rsidR="00F34363" w:rsidRPr="004F71EF" w:rsidRDefault="00F34363" w:rsidP="00F34363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Tier 1 Opens 1A</w:t>
            </w:r>
          </w:p>
          <w:p w14:paraId="56B60D9F" w14:textId="77777777" w:rsidR="00F34363" w:rsidRPr="004F71EF" w:rsidRDefault="00F34363" w:rsidP="00F34363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Tier 1 Closes 5P</w:t>
            </w:r>
          </w:p>
          <w:p w14:paraId="267AA6AC" w14:textId="77777777" w:rsidR="00F34363" w:rsidRPr="004F71EF" w:rsidRDefault="00F34363" w:rsidP="00542949">
            <w:pPr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5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58E209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AE1D12" w:rsidRPr="00CD796B" w14:paraId="40985285" w14:textId="77777777" w:rsidTr="00AF6314">
        <w:trPr>
          <w:gridAfter w:val="1"/>
          <w:wAfter w:w="45" w:type="dxa"/>
          <w:cantSplit/>
          <w:trHeight w:hRule="exact" w:val="1584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76C1CFA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3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11DBD2" w14:textId="2F8278BB" w:rsidR="001164A5" w:rsidRDefault="00435418" w:rsidP="00C202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243279F9" w14:textId="77777777" w:rsidR="00794E00" w:rsidRPr="001164A5" w:rsidRDefault="00794E00" w:rsidP="00C202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182F9B8" w14:textId="77777777" w:rsidR="00515606" w:rsidRPr="004F71EF" w:rsidRDefault="00515606" w:rsidP="00E34A55">
            <w:pPr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  <w:p w14:paraId="08B2C7FC" w14:textId="77777777" w:rsidR="00C667CC" w:rsidRPr="004F71EF" w:rsidRDefault="00C667CC" w:rsidP="001A6980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0CE30D9" w14:textId="2E1AE729" w:rsidR="00903C2D" w:rsidRDefault="00435418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519DF54C" w14:textId="77777777" w:rsidR="00954A47" w:rsidRDefault="00954A47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061D451" w14:textId="77777777" w:rsidR="00954A47" w:rsidRPr="004F71EF" w:rsidRDefault="00954A47" w:rsidP="00954A4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Post Tier 1 Results by 5P</w:t>
            </w:r>
          </w:p>
          <w:p w14:paraId="278543B9" w14:textId="77777777" w:rsidR="00343FD7" w:rsidRPr="004F71EF" w:rsidRDefault="00343FD7" w:rsidP="00343FD7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164A5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8</w:t>
            </w:r>
            <w:r w:rsidRPr="001164A5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_T2 Model</w:t>
            </w:r>
          </w:p>
          <w:p w14:paraId="1EFFF110" w14:textId="77777777" w:rsidR="00DF5979" w:rsidRDefault="00DF5979" w:rsidP="00DF5979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Aug </w:t>
            </w: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Set-Aside</w:t>
            </w:r>
          </w:p>
          <w:p w14:paraId="283BE3B9" w14:textId="77777777" w:rsidR="00794E00" w:rsidRDefault="00794E00" w:rsidP="00C202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A0EB0ED" w14:textId="77777777" w:rsidR="00903C2D" w:rsidRPr="004F71EF" w:rsidRDefault="00903C2D" w:rsidP="00C202A8">
            <w:pPr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</w:p>
          <w:p w14:paraId="0DF9E679" w14:textId="52F37048" w:rsidR="00AE1D12" w:rsidRPr="004F71EF" w:rsidRDefault="00AE1D12" w:rsidP="003E2692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A1C31C" w14:textId="29797979" w:rsidR="00AE1D12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715FC191" w14:textId="77777777" w:rsidR="00954A47" w:rsidRPr="004F71EF" w:rsidRDefault="00954A47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C8ED224" w14:textId="77777777" w:rsidR="00954A47" w:rsidRDefault="00954A47" w:rsidP="00954A47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Tier 2 MEQ</w:t>
            </w:r>
          </w:p>
          <w:p w14:paraId="7BF69CE3" w14:textId="60A34B31" w:rsidR="00204B7A" w:rsidRDefault="00204B7A" w:rsidP="00954A47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Pre-annual CPG Kickoff</w:t>
            </w:r>
          </w:p>
          <w:p w14:paraId="74850B35" w14:textId="77777777" w:rsidR="00885EEF" w:rsidRDefault="00885EEF" w:rsidP="00C202A8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04BC7810" w14:textId="2138B203" w:rsidR="00467138" w:rsidRPr="004F71EF" w:rsidRDefault="00467138" w:rsidP="00954A4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56B782" w14:textId="128C28FE" w:rsidR="00AE1D12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0AA6F5FE" w14:textId="77777777" w:rsidR="00954A47" w:rsidRPr="004F71EF" w:rsidRDefault="00954A47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61BA2D1" w14:textId="77777777" w:rsidR="00954A47" w:rsidRPr="004F71EF" w:rsidRDefault="00954A47" w:rsidP="00954A47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Tier 2 Opens 1A</w:t>
            </w:r>
          </w:p>
          <w:p w14:paraId="3D41E53F" w14:textId="77777777" w:rsidR="00954A47" w:rsidRPr="004F71EF" w:rsidRDefault="00954A47" w:rsidP="00954A47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Tier 2 Closes 5P</w:t>
            </w:r>
          </w:p>
          <w:p w14:paraId="3D1C82E0" w14:textId="77777777" w:rsidR="00542949" w:rsidRPr="004F71EF" w:rsidRDefault="00542949" w:rsidP="0054294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09D5A5BE" w14:textId="77777777" w:rsidR="00AE1D12" w:rsidRPr="004F71EF" w:rsidRDefault="00AE1D12" w:rsidP="00AD4DC9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64441FBF" w14:textId="77777777" w:rsidR="000B11F5" w:rsidRPr="004F71EF" w:rsidRDefault="000B11F5" w:rsidP="00AD4DC9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2482C54B" w14:textId="7E2C4998" w:rsidR="000B11F5" w:rsidRPr="004F71EF" w:rsidRDefault="000B11F5" w:rsidP="00AD4DC9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D79F18" w14:textId="6A9AEE54" w:rsidR="00AE1D12" w:rsidRPr="004F71EF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0339056C" w14:textId="77777777" w:rsidR="00885EEF" w:rsidRDefault="00885EEF" w:rsidP="00C202A8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1AA82145" w14:textId="77777777" w:rsidR="00E34A55" w:rsidRPr="004F71EF" w:rsidRDefault="00E34A55" w:rsidP="00542949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3F111BB3" w14:textId="77777777" w:rsidR="005A2AA3" w:rsidRPr="004F71EF" w:rsidRDefault="005A2AA3" w:rsidP="00542949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0E606E62" w14:textId="77777777" w:rsidR="00542949" w:rsidRPr="004F71EF" w:rsidRDefault="00542949" w:rsidP="00542949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4775C9A" w14:textId="77777777" w:rsidR="00542949" w:rsidRPr="004F71EF" w:rsidRDefault="00542949" w:rsidP="00542949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12283FDD" w14:textId="77777777" w:rsidR="00542949" w:rsidRPr="004F71EF" w:rsidRDefault="00542949" w:rsidP="00AD4DC9">
            <w:pPr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</w:p>
        </w:tc>
        <w:tc>
          <w:tcPr>
            <w:tcW w:w="25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26B271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9A500C" w:rsidRPr="00CD796B" w14:paraId="6C773412" w14:textId="77777777" w:rsidTr="00AF6314">
        <w:trPr>
          <w:gridAfter w:val="1"/>
          <w:wAfter w:w="45" w:type="dxa"/>
          <w:cantSplit/>
          <w:trHeight w:hRule="exact" w:val="1584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A29E5F" w14:textId="77777777" w:rsidR="009A500C" w:rsidRPr="00CD796B" w:rsidRDefault="009A500C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3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2674FD9" w14:textId="199A15DA" w:rsidR="00954A47" w:rsidRDefault="000B787D" w:rsidP="007C2BC3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19</w:t>
            </w:r>
          </w:p>
          <w:p w14:paraId="06D58B13" w14:textId="77777777" w:rsidR="00954A47" w:rsidRDefault="00954A47" w:rsidP="00954A47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Post Tier 2 Results by 5P</w:t>
            </w:r>
          </w:p>
          <w:p w14:paraId="07105767" w14:textId="256ED848" w:rsidR="00343FD7" w:rsidRPr="00343FD7" w:rsidRDefault="00343FD7" w:rsidP="00343FD7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5B0CA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AUC_MN_M08 Model</w:t>
            </w:r>
            <w:r w:rsidRPr="00B529BB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 </w:t>
            </w:r>
          </w:p>
          <w:p w14:paraId="057F3DCA" w14:textId="77777777" w:rsidR="009A500C" w:rsidRPr="004F71EF" w:rsidRDefault="009A500C" w:rsidP="009A500C">
            <w:pPr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Annual Hist Load Wind Opens 1A</w:t>
            </w:r>
          </w:p>
          <w:p w14:paraId="7D722766" w14:textId="77777777" w:rsidR="009A500C" w:rsidRPr="004F71EF" w:rsidRDefault="009A500C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C2740C" w14:textId="18630A52" w:rsidR="00885EEF" w:rsidRDefault="009A500C" w:rsidP="00903C2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1D4C66FA" w14:textId="61F89C89" w:rsidR="00A40321" w:rsidRPr="00B34A79" w:rsidRDefault="00B34A79" w:rsidP="00A40321">
            <w:pPr>
              <w:pStyle w:val="Dates"/>
              <w:rPr>
                <w:rFonts w:asciiTheme="minorHAnsi" w:hAnsiTheme="minorHAnsi"/>
                <w:b/>
                <w:color w:val="403152" w:themeColor="accent4" w:themeShade="80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UDCs submit LM data by 12P</w:t>
            </w:r>
          </w:p>
          <w:p w14:paraId="22C6A229" w14:textId="77777777" w:rsidR="00E34A55" w:rsidRPr="004F71EF" w:rsidRDefault="00E34A55" w:rsidP="00954A47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BA1CD3" w14:textId="64FFECCD" w:rsidR="00E34A55" w:rsidRDefault="009A500C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039A8182" w14:textId="77777777" w:rsidR="00333B3A" w:rsidRPr="004F71EF" w:rsidRDefault="00333B3A" w:rsidP="00333B3A">
            <w:pPr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Auction Opens 1A</w:t>
            </w:r>
          </w:p>
          <w:p w14:paraId="7E1B012B" w14:textId="77777777" w:rsidR="00333B3A" w:rsidRDefault="00333B3A" w:rsidP="003C7613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137D13E8" w14:textId="710BB111" w:rsidR="003C7613" w:rsidRPr="003C7613" w:rsidRDefault="003C7613" w:rsidP="003C7613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3C7613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Post M</w:t>
            </w:r>
            <w:r w:rsidR="00002AB7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N</w:t>
            </w:r>
            <w:r w:rsidRPr="003C7613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_202</w:t>
            </w:r>
            <w:r w:rsidR="00A10B31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7</w:t>
            </w:r>
            <w:r w:rsidRPr="003C7613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_M09_V0 by 5P </w:t>
            </w:r>
          </w:p>
          <w:p w14:paraId="4071608E" w14:textId="5BAC14C4" w:rsidR="003C7613" w:rsidRDefault="003C7613" w:rsidP="003C7613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3C7613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Post MEQ</w:t>
            </w:r>
          </w:p>
          <w:p w14:paraId="373E220C" w14:textId="77777777" w:rsidR="00954A47" w:rsidRPr="003C7613" w:rsidRDefault="00954A47" w:rsidP="003C7613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</w:p>
          <w:p w14:paraId="0B5C33A2" w14:textId="77777777" w:rsidR="00EE0FCB" w:rsidRPr="004F71EF" w:rsidRDefault="00EE0FCB" w:rsidP="00EE0FCB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initial annual FNM</w:t>
            </w:r>
          </w:p>
          <w:p w14:paraId="5FB00FED" w14:textId="77777777" w:rsidR="00C202A8" w:rsidRDefault="00C202A8" w:rsidP="00AD4DC9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</w:p>
          <w:p w14:paraId="02634DA1" w14:textId="4FB91B55" w:rsidR="00515606" w:rsidRPr="004F71EF" w:rsidRDefault="00515606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87842E8" w14:textId="4717FE74" w:rsidR="004E1F12" w:rsidRPr="004F71EF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22AB1F09" w14:textId="77777777" w:rsidR="00954A47" w:rsidRPr="004F71EF" w:rsidRDefault="00954A47" w:rsidP="00954A4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Auction Closes 5P</w:t>
            </w:r>
          </w:p>
          <w:p w14:paraId="59E66FB5" w14:textId="4849C352" w:rsidR="004E1F12" w:rsidRPr="004F71EF" w:rsidRDefault="004E1F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85864DE" w14:textId="4CFB733C" w:rsidR="006660D7" w:rsidRDefault="00435418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436CBE1F" w14:textId="77777777" w:rsidR="00954A47" w:rsidRPr="004F71EF" w:rsidRDefault="00954A47" w:rsidP="00AD4DC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  <w:p w14:paraId="323AECF2" w14:textId="139A7581" w:rsidR="00C478E2" w:rsidRPr="004F71EF" w:rsidRDefault="00C478E2" w:rsidP="00C478E2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Annual Hist Load Wind Closes 5P</w:t>
            </w:r>
          </w:p>
          <w:p w14:paraId="19A0BC16" w14:textId="77777777" w:rsidR="00C478E2" w:rsidRPr="004F71EF" w:rsidRDefault="00C478E2" w:rsidP="00C478E2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</w:p>
          <w:p w14:paraId="465C4600" w14:textId="4E5D00AC" w:rsidR="004E1F12" w:rsidRPr="004F71EF" w:rsidRDefault="004E1F12" w:rsidP="00C478E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F635B4" w14:textId="77777777" w:rsidR="009A500C" w:rsidRPr="00CD796B" w:rsidRDefault="009A500C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B17A8" w:rsidRPr="00CD796B" w14:paraId="16D95A77" w14:textId="77777777" w:rsidTr="00AF6314">
        <w:trPr>
          <w:gridAfter w:val="1"/>
          <w:wAfter w:w="45" w:type="dxa"/>
          <w:cantSplit/>
          <w:trHeight w:hRule="exact" w:val="1584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DD5670" w14:textId="77777777" w:rsidR="006B17A8" w:rsidRPr="00CD796B" w:rsidRDefault="006B17A8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3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CF41424" w14:textId="45CDC002" w:rsidR="00903C2D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20F7B812" w14:textId="4B3FB627" w:rsidR="007C14B2" w:rsidRPr="007C14B2" w:rsidRDefault="007C14B2" w:rsidP="00AD4DC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Aug Auction results post by 5P</w:t>
            </w:r>
          </w:p>
          <w:p w14:paraId="3649DB35" w14:textId="014BEA9E" w:rsidR="00847BFE" w:rsidRPr="004F71EF" w:rsidRDefault="00847BFE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8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9730C4" w14:textId="6D818918" w:rsidR="006B17A8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4A6B55E6" w14:textId="575FDC67" w:rsidR="00C202A8" w:rsidRPr="004F71EF" w:rsidRDefault="00C202A8" w:rsidP="00F5247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2CB23A3" w14:textId="396A8673" w:rsidR="006B17A8" w:rsidRPr="004F71EF" w:rsidRDefault="00212A5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13F1711" w14:textId="11E1D5F7" w:rsidR="006B17A8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  <w:p w14:paraId="1622D7D8" w14:textId="6F91ABA8" w:rsidR="00C202A8" w:rsidRPr="004F71EF" w:rsidRDefault="00C202A8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BF32B7" w14:textId="0F076219" w:rsidR="006B17A8" w:rsidRPr="004F71EF" w:rsidRDefault="00841A83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</w:tc>
        <w:tc>
          <w:tcPr>
            <w:tcW w:w="25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0967A1" w14:textId="77777777" w:rsidR="006B17A8" w:rsidRPr="00CD796B" w:rsidRDefault="006B17A8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C16C5F" w:rsidRPr="00F7411B" w14:paraId="66A3BECC" w14:textId="77777777" w:rsidTr="00AF6314">
        <w:trPr>
          <w:cantSplit/>
          <w:trHeight w:hRule="exact" w:val="605"/>
          <w:jc w:val="center"/>
        </w:trPr>
        <w:tc>
          <w:tcPr>
            <w:tcW w:w="14310" w:type="dxa"/>
            <w:gridSpan w:val="14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3B2DC9CE" w14:textId="69368CCC" w:rsidR="00C16C5F" w:rsidRPr="00F7411B" w:rsidRDefault="00AE1D12" w:rsidP="00425C52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br w:type="page"/>
            </w:r>
            <w:r w:rsidR="00C16C5F">
              <w:rPr>
                <w:b/>
              </w:rPr>
              <w:t>August</w:t>
            </w:r>
            <w:r w:rsidR="00C16C5F" w:rsidRPr="00F7411B">
              <w:rPr>
                <w:b/>
              </w:rPr>
              <w:t xml:space="preserve"> </w:t>
            </w:r>
            <w:r w:rsidR="005C0844"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C16C5F" w:rsidRPr="00F7411B" w14:paraId="62EBE715" w14:textId="77777777" w:rsidTr="00AF6314">
        <w:trPr>
          <w:cantSplit/>
          <w:trHeight w:hRule="exact" w:val="259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2DB8595" w14:textId="77777777" w:rsidR="00C16C5F" w:rsidRPr="00F7411B" w:rsidRDefault="00C16C5F" w:rsidP="001838A4">
            <w:pPr>
              <w:pStyle w:val="Weekdays"/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AA06711" w14:textId="77777777" w:rsidR="00C16C5F" w:rsidRPr="00F7411B" w:rsidRDefault="00C16C5F" w:rsidP="001838A4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69ECB05" w14:textId="77777777" w:rsidR="00C16C5F" w:rsidRPr="00F7411B" w:rsidRDefault="00C16C5F" w:rsidP="001838A4">
            <w:pPr>
              <w:pStyle w:val="Weekdays"/>
            </w:pPr>
            <w:r w:rsidRPr="00F7411B">
              <w:t>Tuesday</w:t>
            </w: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4DF6278" w14:textId="77777777" w:rsidR="00C16C5F" w:rsidRPr="00F7411B" w:rsidRDefault="00C16C5F" w:rsidP="001838A4">
            <w:pPr>
              <w:pStyle w:val="Weekdays"/>
            </w:pPr>
            <w:r w:rsidRPr="00F7411B">
              <w:t>Wednesday</w:t>
            </w: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8D185C3" w14:textId="77777777" w:rsidR="00C16C5F" w:rsidRPr="00F7411B" w:rsidRDefault="00C16C5F" w:rsidP="001838A4">
            <w:pPr>
              <w:pStyle w:val="Weekdays"/>
            </w:pPr>
            <w:r w:rsidRPr="00F7411B">
              <w:t>Thursday</w:t>
            </w:r>
          </w:p>
        </w:tc>
        <w:tc>
          <w:tcPr>
            <w:tcW w:w="2815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9056088" w14:textId="77777777" w:rsidR="00C16C5F" w:rsidRPr="00F7411B" w:rsidRDefault="00C16C5F" w:rsidP="001838A4">
            <w:pPr>
              <w:pStyle w:val="Weekdays"/>
            </w:pPr>
            <w:r w:rsidRPr="00F7411B">
              <w:t>Friday</w:t>
            </w:r>
          </w:p>
        </w:tc>
        <w:tc>
          <w:tcPr>
            <w:tcW w:w="25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E552151" w14:textId="77777777" w:rsidR="00C16C5F" w:rsidRPr="00F7411B" w:rsidRDefault="00C16C5F" w:rsidP="001838A4">
            <w:pPr>
              <w:pStyle w:val="Weekdays"/>
            </w:pPr>
          </w:p>
        </w:tc>
      </w:tr>
      <w:tr w:rsidR="00C16C5F" w:rsidRPr="00CD796B" w14:paraId="57E00D48" w14:textId="77777777" w:rsidTr="00AF6314">
        <w:trPr>
          <w:cantSplit/>
          <w:trHeight w:hRule="exact" w:val="1808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F0CF57C" w14:textId="77777777" w:rsidR="00C16C5F" w:rsidRPr="00CD796B" w:rsidRDefault="00C16C5F" w:rsidP="001838A4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F325C40" w14:textId="41444391" w:rsidR="00C16C5F" w:rsidRPr="004F71EF" w:rsidRDefault="000B787D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62795EEB" w14:textId="77777777" w:rsidR="00A17051" w:rsidRDefault="00A17051" w:rsidP="00A17051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Annual Source/Sink List</w:t>
            </w:r>
          </w:p>
          <w:p w14:paraId="653B5960" w14:textId="2FF059F4" w:rsidR="00A17051" w:rsidRPr="00AC10D4" w:rsidRDefault="00A17051" w:rsidP="00A17051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AC10D4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CEC Load Wind Opens 1A</w:t>
            </w:r>
          </w:p>
          <w:p w14:paraId="30E0A951" w14:textId="77777777" w:rsidR="00A17051" w:rsidRPr="008A4A83" w:rsidRDefault="00A17051" w:rsidP="00A17051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8A4A83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UDC Load Migration Window Opens 1A</w:t>
            </w:r>
          </w:p>
          <w:p w14:paraId="7E559DBF" w14:textId="3F0FD084" w:rsidR="00F241BB" w:rsidRPr="004F71EF" w:rsidRDefault="00F241BB" w:rsidP="009A78D8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3591ADE9" w14:textId="77777777" w:rsidR="00F04E09" w:rsidRPr="004F71EF" w:rsidRDefault="00F04E09" w:rsidP="00F04E09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30C9917F" w14:textId="77777777" w:rsidR="001A6980" w:rsidRPr="004F71EF" w:rsidRDefault="001A6980" w:rsidP="00C61A14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  <w:highlight w:val="yellow"/>
              </w:rPr>
            </w:pPr>
          </w:p>
          <w:p w14:paraId="3FDF8469" w14:textId="77777777" w:rsidR="00C16C5F" w:rsidRPr="004F71EF" w:rsidRDefault="00C16C5F" w:rsidP="00C61A14">
            <w:pPr>
              <w:pStyle w:val="Dates"/>
              <w:rPr>
                <w:rFonts w:asciiTheme="minorHAnsi" w:hAnsiTheme="minorHAnsi"/>
                <w:b/>
                <w:color w:val="403152" w:themeColor="accent4" w:themeShade="80"/>
                <w:sz w:val="14"/>
                <w:szCs w:val="16"/>
              </w:rPr>
            </w:pPr>
          </w:p>
          <w:p w14:paraId="7CE790B9" w14:textId="7707818E" w:rsidR="00C16C5F" w:rsidRPr="004F71EF" w:rsidRDefault="00C16C5F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AA80E94" w14:textId="39C3781C" w:rsidR="00C16C5F" w:rsidRPr="004F71EF" w:rsidRDefault="000B787D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5E07FFC5" w14:textId="77777777" w:rsidR="0040661D" w:rsidRPr="004F71EF" w:rsidRDefault="0040661D" w:rsidP="0040661D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73EC10CA" w14:textId="77777777" w:rsidR="00C667CC" w:rsidRPr="004F71EF" w:rsidRDefault="00C667CC" w:rsidP="00C667CC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424D089F" w14:textId="0ADBA0EC" w:rsidR="005721A4" w:rsidRPr="004F71EF" w:rsidRDefault="005721A4" w:rsidP="00C667CC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2050A3B1" w14:textId="77777777" w:rsidR="00C2209D" w:rsidRPr="004F71EF" w:rsidRDefault="00C2209D" w:rsidP="00C667CC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50A46E4E" w14:textId="77777777" w:rsidR="00C16C5F" w:rsidRPr="004F71EF" w:rsidRDefault="00C16C5F" w:rsidP="001838A4">
            <w:pPr>
              <w:pStyle w:val="Dates"/>
              <w:rPr>
                <w:rFonts w:asciiTheme="minorHAnsi" w:hAnsiTheme="minorHAnsi"/>
                <w:b/>
                <w:color w:val="403152" w:themeColor="accent4" w:themeShade="80"/>
                <w:sz w:val="14"/>
                <w:szCs w:val="16"/>
              </w:rPr>
            </w:pPr>
          </w:p>
          <w:p w14:paraId="4F28783B" w14:textId="77777777" w:rsidR="00C16C5F" w:rsidRPr="004F71EF" w:rsidRDefault="00C16C5F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98AEFC" w14:textId="2793F5BC" w:rsidR="00C667CC" w:rsidRPr="004F71EF" w:rsidRDefault="000B787D" w:rsidP="00C667CC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4</w:t>
            </w:r>
          </w:p>
          <w:p w14:paraId="4A9E9997" w14:textId="77777777" w:rsidR="00F60837" w:rsidRDefault="00F60837" w:rsidP="00F60837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</w:p>
          <w:p w14:paraId="0F9391FC" w14:textId="77777777" w:rsidR="00F60837" w:rsidRDefault="00F60837" w:rsidP="00F60837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  <w:p w14:paraId="1EF26226" w14:textId="77777777" w:rsidR="00630123" w:rsidRPr="004F71EF" w:rsidRDefault="00630123" w:rsidP="00E56CE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3AC09D8" w14:textId="24749A3E" w:rsidR="00C16C5F" w:rsidRPr="004F71EF" w:rsidRDefault="000B787D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2FC784D6" w14:textId="77777777" w:rsidR="00E56CE7" w:rsidRPr="00670FBE" w:rsidRDefault="00E56CE7" w:rsidP="00E56CE7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670FBE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CEC Load Wind Closes 5P</w:t>
            </w:r>
          </w:p>
          <w:p w14:paraId="604F577D" w14:textId="77777777" w:rsidR="00F60837" w:rsidRPr="004F71EF" w:rsidRDefault="00F60837" w:rsidP="00F6083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  <w:p w14:paraId="26B181C3" w14:textId="77777777" w:rsidR="001E7F28" w:rsidRPr="00670FBE" w:rsidRDefault="001E7F28" w:rsidP="001E7F28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670FBE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9</w:t>
            </w:r>
            <w:r w:rsidRPr="00670FBE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_ETC Model </w:t>
            </w:r>
          </w:p>
          <w:p w14:paraId="5275C59B" w14:textId="77777777" w:rsidR="00343FD7" w:rsidRPr="00B529BB" w:rsidRDefault="00343FD7" w:rsidP="00343FD7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903C2D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9</w:t>
            </w:r>
            <w:r w:rsidRPr="00903C2D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_T1 Model</w:t>
            </w:r>
            <w:r w:rsidRPr="00B529BB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 </w:t>
            </w:r>
          </w:p>
          <w:p w14:paraId="440DCC90" w14:textId="77777777" w:rsidR="00F60837" w:rsidRPr="004F71EF" w:rsidRDefault="00F60837" w:rsidP="00F6083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0FCDA234" w14:textId="77777777" w:rsidR="000E225B" w:rsidRPr="004F71EF" w:rsidRDefault="000E225B" w:rsidP="00C2169F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5ED459DD" w14:textId="77777777" w:rsidR="00C2169F" w:rsidRPr="004F71EF" w:rsidRDefault="00C2169F" w:rsidP="00C2169F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13885D3D" w14:textId="77777777" w:rsidR="00C2169F" w:rsidRPr="004F71EF" w:rsidRDefault="00C2169F" w:rsidP="009A78D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16D9A7D" w14:textId="521C74BD" w:rsidR="00C16C5F" w:rsidRDefault="000B787D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  <w:r w:rsidR="00C667CC"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 </w:t>
            </w:r>
          </w:p>
          <w:p w14:paraId="64D820F0" w14:textId="77777777" w:rsidR="00E56CE7" w:rsidRPr="004F71EF" w:rsidRDefault="00E56CE7" w:rsidP="00E56CE7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Hist Load Wind Open1A</w:t>
            </w:r>
          </w:p>
          <w:p w14:paraId="527491B2" w14:textId="77777777" w:rsidR="00E56CE7" w:rsidRPr="004F71EF" w:rsidRDefault="00E56CE7" w:rsidP="00E56CE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Hist Load Wind Close5P</w:t>
            </w:r>
          </w:p>
          <w:p w14:paraId="3E159B80" w14:textId="77777777" w:rsidR="00C03AA5" w:rsidRPr="004F71EF" w:rsidRDefault="00C03AA5" w:rsidP="00236282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  <w:highlight w:val="yellow"/>
              </w:rPr>
            </w:pPr>
          </w:p>
          <w:p w14:paraId="5DFB4415" w14:textId="77777777" w:rsidR="00C16C5F" w:rsidRPr="004F71EF" w:rsidRDefault="00C16C5F" w:rsidP="0023628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6FB785" w14:textId="77777777" w:rsidR="00C16C5F" w:rsidRPr="00CD796B" w:rsidRDefault="00C16C5F" w:rsidP="001838A4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16C5F" w:rsidRPr="00CD796B" w14:paraId="4FCCED24" w14:textId="77777777" w:rsidTr="00AF6314">
        <w:trPr>
          <w:cantSplit/>
          <w:trHeight w:hRule="exact" w:val="1772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96A6430" w14:textId="77777777" w:rsidR="00C16C5F" w:rsidRPr="00CD796B" w:rsidRDefault="00C16C5F" w:rsidP="001838A4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6DE6C9" w14:textId="7A595F98" w:rsidR="00817039" w:rsidRPr="004D163F" w:rsidRDefault="000B787D" w:rsidP="003E45DC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612D334B" w14:textId="77777777" w:rsidR="00E56CE7" w:rsidRPr="00823CE9" w:rsidRDefault="00E56CE7" w:rsidP="00E56CE7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 xml:space="preserve">Oct </w:t>
            </w:r>
            <w:proofErr w:type="spellStart"/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 xml:space="preserve"> Load Wind Opens 1A</w:t>
            </w:r>
          </w:p>
          <w:p w14:paraId="0882BCBF" w14:textId="77777777" w:rsidR="00B34A79" w:rsidRPr="004F71EF" w:rsidRDefault="00B34A79" w:rsidP="00B34A79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Tier 1 Opens 1A</w:t>
            </w:r>
          </w:p>
          <w:p w14:paraId="1A8FB14C" w14:textId="77777777" w:rsidR="00B34A79" w:rsidRDefault="00B34A79" w:rsidP="00B34A79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Tier 1 Closes 5P</w:t>
            </w:r>
          </w:p>
          <w:p w14:paraId="6F085BF9" w14:textId="05911E75" w:rsidR="00C533BA" w:rsidRPr="004D163F" w:rsidRDefault="00C533BA" w:rsidP="00697A2E">
            <w:pPr>
              <w:pStyle w:val="Dates"/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BD57F1" w14:textId="328A87D8" w:rsidR="00C16C5F" w:rsidRPr="004F71EF" w:rsidRDefault="00427939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33CF6EF8" w14:textId="1BE3AD79" w:rsidR="00EC6D53" w:rsidRDefault="00E56CE7" w:rsidP="00E56CE7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 xml:space="preserve">Oct </w:t>
            </w:r>
            <w:proofErr w:type="spellStart"/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 xml:space="preserve"> Load Wind Closes 5P</w:t>
            </w:r>
          </w:p>
          <w:p w14:paraId="51DBBCB1" w14:textId="77777777" w:rsidR="00E56CE7" w:rsidRDefault="00E56CE7" w:rsidP="00E56CE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737E5FEA" w14:textId="433B6C9E" w:rsidR="00C16C5F" w:rsidRPr="004F71EF" w:rsidRDefault="00F60837" w:rsidP="00F6083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Provide source UB and SEQs</w:t>
            </w: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FD1985" w14:textId="5A654BFD" w:rsidR="00A52778" w:rsidRPr="004F71EF" w:rsidRDefault="00427939" w:rsidP="00C61A14">
            <w:pPr>
              <w:pStyle w:val="Dates"/>
              <w:rPr>
                <w:rFonts w:asciiTheme="minorHAnsi" w:hAnsiTheme="minorHAnsi"/>
                <w:b/>
                <w:color w:val="0070C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3D3362CD" w14:textId="77777777" w:rsidR="00C16C5F" w:rsidRDefault="00F60837" w:rsidP="00670FB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Provide PNP signature data and Sink UB</w:t>
            </w:r>
          </w:p>
          <w:p w14:paraId="009DD6FF" w14:textId="77777777" w:rsidR="00343FD7" w:rsidRDefault="00343FD7" w:rsidP="00343FD7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903C2D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9</w:t>
            </w:r>
            <w:r w:rsidRPr="00903C2D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_T</w:t>
            </w:r>
            <w:r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2</w:t>
            </w:r>
            <w:r w:rsidRPr="00903C2D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 Model</w:t>
            </w:r>
            <w:r w:rsidRPr="00B529BB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 </w:t>
            </w:r>
          </w:p>
          <w:p w14:paraId="312A04A6" w14:textId="28E75A8F" w:rsidR="00186EA4" w:rsidRPr="00186EA4" w:rsidRDefault="00186EA4" w:rsidP="00343FD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Post Tier 1 Results by 5P</w:t>
            </w:r>
          </w:p>
          <w:p w14:paraId="4976387C" w14:textId="77777777" w:rsidR="00DF5979" w:rsidRDefault="00DF5979" w:rsidP="00DF5979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Post Set-Aside</w:t>
            </w:r>
          </w:p>
          <w:p w14:paraId="0CD6346E" w14:textId="77777777" w:rsidR="004941C8" w:rsidRDefault="004941C8" w:rsidP="00670FB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4BE5BFB" w14:textId="5525C816" w:rsidR="004941C8" w:rsidRPr="004F71EF" w:rsidRDefault="004941C8" w:rsidP="00697A2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532B06E" w14:textId="3CBB2E30" w:rsidR="003E45DC" w:rsidRDefault="00427939" w:rsidP="004D163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45E61B25" w14:textId="77777777" w:rsidR="00B34A79" w:rsidRDefault="00B34A79" w:rsidP="00B34A79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Tier 2 MEQ</w:t>
            </w:r>
          </w:p>
          <w:p w14:paraId="24FCF9EC" w14:textId="4D2399C6" w:rsidR="00670FBE" w:rsidRPr="004F71EF" w:rsidRDefault="00670FBE" w:rsidP="004941C8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E098F5" w14:textId="35041EDD" w:rsidR="00697A2E" w:rsidRDefault="00427939" w:rsidP="00F6083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000F90C5" w14:textId="77777777" w:rsidR="00B34A79" w:rsidRPr="004F71EF" w:rsidRDefault="00B34A79" w:rsidP="00B34A79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Tier 2 Opens 1A</w:t>
            </w:r>
          </w:p>
          <w:p w14:paraId="703183F2" w14:textId="77777777" w:rsidR="00B34A79" w:rsidRPr="004F71EF" w:rsidRDefault="00B34A79" w:rsidP="00B34A79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Tier 2 Closes 5P</w:t>
            </w:r>
          </w:p>
          <w:p w14:paraId="5EC6B73B" w14:textId="77777777" w:rsidR="00F60837" w:rsidRPr="004F71EF" w:rsidRDefault="00F60837" w:rsidP="00F60837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2C524DDD" w14:textId="03CA0C37" w:rsidR="00C16C5F" w:rsidRPr="004F71EF" w:rsidRDefault="00186EA4" w:rsidP="00186EA4">
            <w:pPr>
              <w:rPr>
                <w:rFonts w:asciiTheme="minorHAnsi" w:hAnsiTheme="minorHAnsi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Expiring LT Election Window Opens</w:t>
            </w:r>
          </w:p>
        </w:tc>
        <w:tc>
          <w:tcPr>
            <w:tcW w:w="25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81EF79" w14:textId="77777777" w:rsidR="00C16C5F" w:rsidRPr="00CD796B" w:rsidRDefault="00C16C5F" w:rsidP="001838A4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16C5F" w:rsidRPr="00CD796B" w14:paraId="666797F5" w14:textId="77777777" w:rsidTr="00AF6314">
        <w:trPr>
          <w:cantSplit/>
          <w:trHeight w:hRule="exact" w:val="1466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B26569" w14:textId="77777777" w:rsidR="00C16C5F" w:rsidRPr="00CD796B" w:rsidRDefault="00C16C5F" w:rsidP="001838A4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4EF629E" w14:textId="4CBF195C" w:rsidR="009A78D8" w:rsidRDefault="00A17051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6EA6FA33" w14:textId="50953379" w:rsidR="00C16C5F" w:rsidRPr="00670FBE" w:rsidRDefault="00C16C5F" w:rsidP="00186EA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6D95637" w14:textId="67056D8B" w:rsidR="00C16C5F" w:rsidRDefault="004E1F12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532F60CB" w14:textId="54121B3B" w:rsidR="004941C8" w:rsidRDefault="00B34A79" w:rsidP="00B34A79">
            <w:pPr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Post Tier 2 Results by 5P</w:t>
            </w:r>
          </w:p>
          <w:p w14:paraId="2F3D9E1A" w14:textId="4E89F046" w:rsidR="00C16C5F" w:rsidRPr="004F71EF" w:rsidRDefault="00343FD7" w:rsidP="00186EA4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903C2D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POST AUC_MN_M0</w:t>
            </w:r>
            <w:r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9 </w:t>
            </w:r>
            <w:r w:rsidRPr="00903C2D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 xml:space="preserve">Model </w:t>
            </w: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E71061" w14:textId="3171D70C" w:rsidR="00C16C5F" w:rsidRDefault="004E1F12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0BD19575" w14:textId="08E8E344" w:rsidR="0038509E" w:rsidRPr="004F71EF" w:rsidRDefault="0038509E" w:rsidP="00160219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025F665A" w14:textId="10A2EB33" w:rsidR="00C61A14" w:rsidRPr="004F71EF" w:rsidRDefault="00C61A14" w:rsidP="00160219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9009149" w14:textId="0357BE10" w:rsidR="00C2209D" w:rsidRDefault="000B787D" w:rsidP="00B018C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19</w:t>
            </w:r>
          </w:p>
          <w:p w14:paraId="751A5460" w14:textId="77777777" w:rsidR="00B34A79" w:rsidRPr="004F71EF" w:rsidRDefault="00B34A79" w:rsidP="00B34A7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Auction Opens 1A</w:t>
            </w:r>
          </w:p>
          <w:p w14:paraId="266B9149" w14:textId="77777777" w:rsidR="00697A2E" w:rsidRDefault="00697A2E" w:rsidP="00B018C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5D91A84" w14:textId="77777777" w:rsidR="00F60837" w:rsidRPr="004F71EF" w:rsidRDefault="00F60837" w:rsidP="00F6083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C51B06C" w14:textId="77777777" w:rsidR="00903C2D" w:rsidRDefault="00903C2D" w:rsidP="00B018C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EA923B6" w14:textId="77777777" w:rsidR="00903C2D" w:rsidRPr="004F71EF" w:rsidRDefault="00903C2D" w:rsidP="00B018CC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57FC08DC" w14:textId="77777777" w:rsidR="00817039" w:rsidRDefault="00817039" w:rsidP="003E45DC">
            <w:pPr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5373D609" w14:textId="77777777" w:rsidR="0040661D" w:rsidRPr="004F71EF" w:rsidRDefault="0040661D" w:rsidP="004C61CF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1DE7051E" w14:textId="1E198F11" w:rsidR="00C16C5F" w:rsidRPr="004F71EF" w:rsidRDefault="00C16C5F" w:rsidP="004C61CF">
            <w:pPr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070BC31" w14:textId="60DB0AD9" w:rsidR="00903C2D" w:rsidRPr="00903C2D" w:rsidRDefault="00427939" w:rsidP="0040661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16C37CB9" w14:textId="232FD5F4" w:rsidR="00697A2E" w:rsidRPr="00B34A79" w:rsidRDefault="00B34A79" w:rsidP="00736553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UDCs submit LM data by 12P</w:t>
            </w:r>
          </w:p>
          <w:p w14:paraId="3757B30E" w14:textId="77777777" w:rsidR="00C16C5F" w:rsidRPr="004F71EF" w:rsidRDefault="00C16C5F" w:rsidP="00697A2E">
            <w:pPr>
              <w:pStyle w:val="Dates"/>
              <w:rPr>
                <w:rFonts w:asciiTheme="minorHAnsi" w:hAnsiTheme="minorHAnsi"/>
                <w:b/>
                <w:color w:val="0070C0"/>
                <w:sz w:val="14"/>
                <w:szCs w:val="16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3A7CF248" w14:textId="59685DB8" w:rsidR="00C16C5F" w:rsidRPr="00CD796B" w:rsidRDefault="00C16C5F" w:rsidP="001838A4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04F4E" w:rsidRPr="00CD796B" w14:paraId="21A687BB" w14:textId="77777777" w:rsidTr="00AF6314">
        <w:trPr>
          <w:cantSplit/>
          <w:trHeight w:hRule="exact" w:val="1610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3D901C" w14:textId="77777777" w:rsidR="00304F4E" w:rsidRPr="00CD796B" w:rsidRDefault="00304F4E" w:rsidP="001838A4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F4E48C" w14:textId="673DFEB3" w:rsidR="0040661D" w:rsidRDefault="00A17051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112D9EFF" w14:textId="77777777" w:rsidR="00697A2E" w:rsidRDefault="00697A2E" w:rsidP="00697A2E">
            <w:pPr>
              <w:pStyle w:val="Dates"/>
              <w:rPr>
                <w:rFonts w:asciiTheme="minorHAnsi" w:hAnsiTheme="minorHAnsi"/>
                <w:b/>
                <w:color w:val="996633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Auction Closes 5P</w:t>
            </w:r>
          </w:p>
          <w:p w14:paraId="58A9FB84" w14:textId="77777777" w:rsidR="00AB4BFE" w:rsidRPr="004F71EF" w:rsidRDefault="00AB4BFE" w:rsidP="00AB4BFE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green"/>
              </w:rPr>
            </w:pPr>
          </w:p>
          <w:p w14:paraId="7CA951D4" w14:textId="77777777" w:rsidR="00F60837" w:rsidRPr="004F71EF" w:rsidRDefault="00F60837" w:rsidP="00F6083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A91EAC4" w14:textId="6C835930" w:rsidR="00AB4BFE" w:rsidRPr="004F71EF" w:rsidRDefault="00AB4BFE" w:rsidP="0005373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2B06CD" w14:textId="38035EC1" w:rsidR="00C84A18" w:rsidRDefault="00427939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467C5321" w14:textId="77777777" w:rsidR="00E378FF" w:rsidRPr="004F71EF" w:rsidRDefault="00E378FF" w:rsidP="000A5F12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5FED184F" w14:textId="19E27E17" w:rsidR="00C84A18" w:rsidRPr="004F71EF" w:rsidRDefault="00C84A18" w:rsidP="00697A2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CA6F49" w14:textId="42EC40BD" w:rsidR="00304F4E" w:rsidRDefault="00427939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30B28E8E" w14:textId="77777777" w:rsidR="00697A2E" w:rsidRPr="004F71EF" w:rsidRDefault="00697A2E" w:rsidP="00697A2E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96633"/>
                <w:sz w:val="14"/>
                <w:szCs w:val="16"/>
              </w:rPr>
              <w:t>Sep Auction results post by 5P</w:t>
            </w:r>
          </w:p>
          <w:p w14:paraId="7BB8DBEF" w14:textId="77777777" w:rsidR="003E75A5" w:rsidRDefault="003E75A5" w:rsidP="00F6083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712FBA8" w14:textId="136BCAF9" w:rsidR="00F60837" w:rsidRPr="004F71EF" w:rsidRDefault="00F60837" w:rsidP="00F6083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final Annual FNM with Breakeven data</w:t>
            </w:r>
            <w:r w:rsidRPr="00FB054E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, Limit Expansion and Fixed CRRs </w:t>
            </w:r>
          </w:p>
          <w:p w14:paraId="66A5BD62" w14:textId="77777777" w:rsidR="0038509E" w:rsidRPr="004F71EF" w:rsidRDefault="0038509E" w:rsidP="001838A4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</w:p>
          <w:p w14:paraId="7F5F488A" w14:textId="77777777" w:rsidR="003F4C20" w:rsidRPr="004F71EF" w:rsidRDefault="003F4C20" w:rsidP="00D7597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056EE493" w14:textId="6813D400" w:rsidR="00C84A18" w:rsidRPr="004F71EF" w:rsidRDefault="00C84A18" w:rsidP="00D7597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5E87CB7E" w14:textId="4CE535F7" w:rsidR="0087490C" w:rsidRDefault="00860D13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34441A33" w14:textId="72BC2B4D" w:rsidR="00697A2E" w:rsidRPr="003C7613" w:rsidRDefault="00697A2E" w:rsidP="00697A2E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3C7613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Post M</w:t>
            </w:r>
            <w:r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N</w:t>
            </w:r>
            <w:r w:rsidRPr="003C7613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_202</w:t>
            </w:r>
            <w:r w:rsidR="00A10B31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7</w:t>
            </w:r>
            <w:r w:rsidRPr="003C7613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_M1</w:t>
            </w:r>
            <w:r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0</w:t>
            </w:r>
            <w:r w:rsidRPr="003C7613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 xml:space="preserve">_V0 by 5P </w:t>
            </w:r>
          </w:p>
          <w:p w14:paraId="33ADE833" w14:textId="77777777" w:rsidR="00697A2E" w:rsidRPr="004F71EF" w:rsidRDefault="00697A2E" w:rsidP="00697A2E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Post MEQ</w:t>
            </w:r>
          </w:p>
          <w:p w14:paraId="329C3AF9" w14:textId="77777777" w:rsidR="00E378FF" w:rsidRPr="004F71EF" w:rsidRDefault="00E378FF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15A0A38" w14:textId="32D9DDAA" w:rsidR="0087490C" w:rsidRPr="004F71EF" w:rsidRDefault="0087490C" w:rsidP="001544C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21E36402" w14:textId="05342394" w:rsidR="00ED2AD3" w:rsidRPr="004F71EF" w:rsidRDefault="004E1F12" w:rsidP="001838A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4594B1C1" w14:textId="3B615114" w:rsidR="00ED2AD3" w:rsidRPr="004F71EF" w:rsidRDefault="00ED2AD3" w:rsidP="00F6318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74740311" w14:textId="1BA3289D" w:rsidR="00304F4E" w:rsidRPr="00CD796B" w:rsidRDefault="00304F4E" w:rsidP="001838A4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4E1F12" w:rsidRPr="00CD796B" w14:paraId="1DE8B036" w14:textId="77777777" w:rsidTr="00AF6314">
        <w:trPr>
          <w:cantSplit/>
          <w:trHeight w:hRule="exact" w:val="1610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CB1E1C9" w14:textId="77777777" w:rsidR="004E1F12" w:rsidRPr="00CD796B" w:rsidRDefault="004E1F12" w:rsidP="001838A4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F2F8F1F" w14:textId="64346C05" w:rsidR="004E1F12" w:rsidRPr="004F71EF" w:rsidRDefault="000B787D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30</w:t>
            </w:r>
          </w:p>
          <w:p w14:paraId="527DE922" w14:textId="77777777" w:rsidR="004E1F12" w:rsidRPr="004F71EF" w:rsidRDefault="004E1F12" w:rsidP="00F6083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365B011" w14:textId="63DC774A" w:rsidR="004E1F12" w:rsidRPr="004F71EF" w:rsidRDefault="000B787D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31</w:t>
            </w:r>
          </w:p>
          <w:p w14:paraId="2F20598A" w14:textId="77777777" w:rsidR="0038509E" w:rsidRPr="004F71EF" w:rsidRDefault="0038509E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717C30D" w14:textId="77777777" w:rsidR="0038509E" w:rsidRPr="004F71EF" w:rsidRDefault="0038509E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5A27AE0" w14:textId="77777777" w:rsidR="0038509E" w:rsidRPr="004F71EF" w:rsidRDefault="0038509E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50C336" w14:textId="781C4CCD" w:rsidR="004E1F12" w:rsidRPr="004F71EF" w:rsidRDefault="004E1F12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00616FF" w14:textId="3BB91AFD" w:rsidR="00D75974" w:rsidRPr="004F71EF" w:rsidRDefault="00D75974" w:rsidP="00F6083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1606D47" w14:textId="323E26E6" w:rsidR="004E1F12" w:rsidRPr="004F71EF" w:rsidRDefault="004E1F12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4ACEE53" w14:textId="267FC061" w:rsidR="001405DF" w:rsidRPr="004F71EF" w:rsidRDefault="00F60837" w:rsidP="001838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42F9A5EF" wp14:editId="2DC6797E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71120</wp:posOffset>
                      </wp:positionV>
                      <wp:extent cx="925195" cy="295275"/>
                      <wp:effectExtent l="2540" t="1905" r="0" b="0"/>
                      <wp:wrapNone/>
                      <wp:docPr id="497" name="Rectangle 6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19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8B79F1" w14:textId="77777777" w:rsidR="008A514C" w:rsidRPr="006B4584" w:rsidRDefault="008A514C" w:rsidP="00E378FF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6B4584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Annual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9A5EF" id="Rectangle 606" o:spid="_x0000_s1046" style="position:absolute;margin-left:47.65pt;margin-top:5.6pt;width:72.85pt;height:23.2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" fillcolor="yellow" stroked="f">
                      <v:textbox>
                        <w:txbxContent>
                          <w:p w14:paraId="188B79F1" w14:textId="77777777" w:rsidR="008A514C" w:rsidRPr="006B4584" w:rsidRDefault="008A514C" w:rsidP="00E378F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B458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Annual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7AB17439" wp14:editId="0DA7BC06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74295</wp:posOffset>
                      </wp:positionV>
                      <wp:extent cx="307975" cy="247650"/>
                      <wp:effectExtent l="23495" t="20955" r="40005" b="45720"/>
                      <wp:wrapNone/>
                      <wp:docPr id="496" name="AutoShape 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48705D" id="AutoShape 605" o:spid="_x0000_s1026" style="position:absolute;margin-left:8.15pt;margin-top:5.85pt;width:24.25pt;height:19.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" fillcolor="yellow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815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193FAB80" w14:textId="474D3A8B" w:rsidR="004E1F12" w:rsidRPr="004F71EF" w:rsidRDefault="00AF6314" w:rsidP="001838A4">
            <w:pPr>
              <w:pStyle w:val="Dates"/>
              <w:rPr>
                <w:rFonts w:asciiTheme="minorHAnsi" w:hAnsiTheme="minorHAnsi"/>
                <w:b/>
                <w:sz w:val="16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3BDD677E" wp14:editId="273627F0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590550</wp:posOffset>
                      </wp:positionV>
                      <wp:extent cx="352425" cy="247650"/>
                      <wp:effectExtent l="19050" t="22860" r="38100" b="53340"/>
                      <wp:wrapNone/>
                      <wp:docPr id="27" name="AutoShape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3">
                                  <a:lumMod val="5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917BE4" id="AutoShape 603" o:spid="_x0000_s1026" style="position:absolute;margin-left:17.35pt;margin-top:46.5pt;width:27.75pt;height:19.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" fillcolor="#4e6128 [1606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0427CA89" wp14:editId="2D015567">
                      <wp:simplePos x="0" y="0"/>
                      <wp:positionH relativeFrom="column">
                        <wp:posOffset>613410</wp:posOffset>
                      </wp:positionH>
                      <wp:positionV relativeFrom="paragraph">
                        <wp:posOffset>583565</wp:posOffset>
                      </wp:positionV>
                      <wp:extent cx="819150" cy="295275"/>
                      <wp:effectExtent l="0" t="3810" r="3810" b="0"/>
                      <wp:wrapNone/>
                      <wp:docPr id="28" name="Rectangle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E06570" w14:textId="77777777" w:rsidR="008A514C" w:rsidRPr="00C64309" w:rsidRDefault="008A514C" w:rsidP="00C16C5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October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27CA89" id="Rectangle 604" o:spid="_x0000_s1047" style="position:absolute;margin-left:48.3pt;margin-top:45.95pt;width:64.5pt;height:23.2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" stroked="f">
                      <v:textbox>
                        <w:txbxContent>
                          <w:p w14:paraId="33E06570" w14:textId="77777777" w:rsidR="008A514C" w:rsidRPr="00C64309" w:rsidRDefault="008A514C" w:rsidP="00C16C5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October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3E2E589D" wp14:editId="39577E84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162560</wp:posOffset>
                      </wp:positionV>
                      <wp:extent cx="352425" cy="247650"/>
                      <wp:effectExtent l="19050" t="19050" r="38100" b="47625"/>
                      <wp:wrapNone/>
                      <wp:docPr id="25" name="AutoShape 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96633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EEB88" id="AutoShape 601" o:spid="_x0000_s1026" style="position:absolute;margin-left:14.05pt;margin-top:12.8pt;width:27.75pt;height:19.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" fillcolor="#963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7B67DA08" wp14:editId="27852134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158750</wp:posOffset>
                      </wp:positionV>
                      <wp:extent cx="916305" cy="295275"/>
                      <wp:effectExtent l="0" t="0" r="1905" b="0"/>
                      <wp:wrapNone/>
                      <wp:docPr id="26" name="Rectangle 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83984F" w14:textId="77777777" w:rsidR="008A514C" w:rsidRPr="00C64309" w:rsidRDefault="008A514C" w:rsidP="00C16C5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September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67DA08" id="Rectangle 602" o:spid="_x0000_s1048" style="position:absolute;margin-left:47.65pt;margin-top:12.5pt;width:72.15pt;height:23.2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" stroked="f">
                      <v:textbox>
                        <w:txbxContent>
                          <w:p w14:paraId="1983984F" w14:textId="77777777" w:rsidR="008A514C" w:rsidRPr="00C64309" w:rsidRDefault="008A514C" w:rsidP="00C16C5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September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3AA31851" w14:textId="77777777" w:rsidR="004E1F12" w:rsidRPr="00CD796B" w:rsidRDefault="004E1F12" w:rsidP="001838A4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E1D12" w:rsidRPr="00F7411B" w14:paraId="1D87B7B6" w14:textId="77777777" w:rsidTr="00AF6314">
        <w:trPr>
          <w:cantSplit/>
          <w:trHeight w:hRule="exact" w:val="605"/>
          <w:jc w:val="center"/>
        </w:trPr>
        <w:tc>
          <w:tcPr>
            <w:tcW w:w="14310" w:type="dxa"/>
            <w:gridSpan w:val="14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02BCBC12" w14:textId="4208DB70" w:rsidR="00AE1D12" w:rsidRPr="00AD122B" w:rsidRDefault="00AE1D12" w:rsidP="00425C52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t>September</w:t>
            </w:r>
            <w:r w:rsidRPr="00AD122B">
              <w:rPr>
                <w:b/>
              </w:rPr>
              <w:t xml:space="preserve"> </w:t>
            </w:r>
            <w:r w:rsidR="005C0844"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AE1D12" w:rsidRPr="00F7411B" w14:paraId="336FC112" w14:textId="77777777" w:rsidTr="00AF6314">
        <w:trPr>
          <w:cantSplit/>
          <w:trHeight w:hRule="exact" w:val="259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A9F8B4C" w14:textId="77777777" w:rsidR="00AE1D12" w:rsidRPr="00F7411B" w:rsidRDefault="00AE1D12" w:rsidP="00AD4DC9">
            <w:pPr>
              <w:pStyle w:val="Weekdays"/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5AFCCB5" w14:textId="77777777" w:rsidR="00AE1D12" w:rsidRPr="00F7411B" w:rsidRDefault="00AE1D12" w:rsidP="00AD4DC9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44D1D62" w14:textId="77777777" w:rsidR="00AE1D12" w:rsidRPr="00F7411B" w:rsidRDefault="00AE1D12" w:rsidP="00AD4DC9">
            <w:pPr>
              <w:pStyle w:val="Weekdays"/>
            </w:pPr>
            <w:r w:rsidRPr="00F7411B">
              <w:t>Tuesday</w:t>
            </w: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D6D2C71" w14:textId="77777777" w:rsidR="00AE1D12" w:rsidRPr="00F7411B" w:rsidRDefault="00AE1D12" w:rsidP="00AD4DC9">
            <w:pPr>
              <w:pStyle w:val="Weekdays"/>
            </w:pPr>
            <w:r w:rsidRPr="00F7411B">
              <w:t>Wednesday</w:t>
            </w: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04EBDD9" w14:textId="77777777" w:rsidR="00AE1D12" w:rsidRPr="00F7411B" w:rsidRDefault="00AE1D12" w:rsidP="00AD4DC9">
            <w:pPr>
              <w:pStyle w:val="Weekdays"/>
            </w:pPr>
            <w:r w:rsidRPr="00F7411B">
              <w:t>Thursday</w:t>
            </w:r>
          </w:p>
        </w:tc>
        <w:tc>
          <w:tcPr>
            <w:tcW w:w="279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7D5FCA7" w14:textId="77777777" w:rsidR="00AE1D12" w:rsidRPr="00F7411B" w:rsidRDefault="00AE1D12" w:rsidP="00AD4DC9">
            <w:pPr>
              <w:pStyle w:val="Weekdays"/>
            </w:pPr>
            <w:r w:rsidRPr="00F7411B">
              <w:t>Friday</w:t>
            </w:r>
          </w:p>
        </w:tc>
        <w:tc>
          <w:tcPr>
            <w:tcW w:w="270" w:type="dxa"/>
            <w:gridSpan w:val="3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74A962A" w14:textId="77777777" w:rsidR="00AE1D12" w:rsidRPr="00F7411B" w:rsidRDefault="00AE1D12" w:rsidP="00AD4DC9">
            <w:pPr>
              <w:pStyle w:val="Weekdays"/>
            </w:pPr>
          </w:p>
        </w:tc>
      </w:tr>
      <w:tr w:rsidR="00AE1D12" w:rsidRPr="00CD796B" w14:paraId="3C0EC210" w14:textId="77777777" w:rsidTr="00AF6314">
        <w:trPr>
          <w:cantSplit/>
          <w:trHeight w:hRule="exact" w:val="1664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4E9406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E9184C5" w14:textId="2A25706E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B42D9BA" w14:textId="15A512F3" w:rsidR="000A4890" w:rsidRPr="004F71EF" w:rsidRDefault="00436B4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503C20A" wp14:editId="25DC83CC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28575</wp:posOffset>
                      </wp:positionV>
                      <wp:extent cx="925195" cy="295275"/>
                      <wp:effectExtent l="4445" t="0" r="3810" b="0"/>
                      <wp:wrapNone/>
                      <wp:docPr id="18" name="Rectangle 5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19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3DDF2C" w14:textId="77777777" w:rsidR="008A514C" w:rsidRPr="00DD2374" w:rsidRDefault="008A514C" w:rsidP="00AE1D12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DD2374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Annual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3C20A" id="Rectangle 590" o:spid="_x0000_s1049" style="position:absolute;margin-left:36.05pt;margin-top:2.25pt;width:72.85pt;height:23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" fillcolor="yellow" stroked="f">
                      <v:textbox>
                        <w:txbxContent>
                          <w:p w14:paraId="0C3DDF2C" w14:textId="77777777" w:rsidR="008A514C" w:rsidRPr="00DD2374" w:rsidRDefault="008A514C" w:rsidP="00AE1D1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D237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Annual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6ACC433" wp14:editId="292FB26B">
                      <wp:simplePos x="0" y="0"/>
                      <wp:positionH relativeFrom="column">
                        <wp:posOffset>40920</wp:posOffset>
                      </wp:positionH>
                      <wp:positionV relativeFrom="paragraph">
                        <wp:posOffset>50901</wp:posOffset>
                      </wp:positionV>
                      <wp:extent cx="307975" cy="247650"/>
                      <wp:effectExtent l="26670" t="27940" r="36830" b="48260"/>
                      <wp:wrapNone/>
                      <wp:docPr id="17" name="AutoShape 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6C19CD" id="AutoShape 589" o:spid="_x0000_s1026" style="position:absolute;margin-left:3.2pt;margin-top:4pt;width:24.25pt;height:19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" fillcolor="yellow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  <w:p w14:paraId="5EA78378" w14:textId="092FF8BD" w:rsidR="00AE1D12" w:rsidRPr="004F71EF" w:rsidRDefault="00AE1D12" w:rsidP="006D28C5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B6B76B2" w14:textId="1BD944E6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748E0E6" w14:textId="77777777" w:rsidR="0039615E" w:rsidRPr="004F71EF" w:rsidRDefault="0039615E" w:rsidP="005C388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4B57E47" w14:textId="177447C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color w:val="E36C0A"/>
                <w:sz w:val="14"/>
                <w:szCs w:val="16"/>
              </w:rPr>
            </w:pPr>
          </w:p>
          <w:p w14:paraId="24353391" w14:textId="77777777" w:rsidR="00EE3EB9" w:rsidRPr="004F71EF" w:rsidRDefault="00EE3EB9" w:rsidP="00817039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01BA4E0D" w14:textId="0FA856B5" w:rsidR="00870ADC" w:rsidRPr="004F71EF" w:rsidRDefault="00870ADC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6350FD8C" w14:textId="2B85D34F" w:rsidR="00870ADC" w:rsidRPr="004F71EF" w:rsidRDefault="00870ADC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351BBFE0" w14:textId="77777777" w:rsidR="001C275C" w:rsidRPr="004F71EF" w:rsidRDefault="001C275C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049CC0F5" w14:textId="77777777" w:rsidR="001C275C" w:rsidRPr="004F71EF" w:rsidRDefault="001C275C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0CA31C8C" w14:textId="735EDB47" w:rsidR="00AE1D12" w:rsidRPr="004F71EF" w:rsidRDefault="00AE1D12" w:rsidP="00C84A1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88ADA68" w14:textId="01117165" w:rsidR="00AE1D12" w:rsidRPr="004F71EF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26853B0E" w14:textId="2BE86CB0" w:rsidR="00AF6314" w:rsidRPr="004F71EF" w:rsidRDefault="00AF6314" w:rsidP="00AF6314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202</w:t>
            </w:r>
            <w:r w:rsidR="00A10B31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1/PNP Opens 1A</w:t>
            </w: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 xml:space="preserve"> </w:t>
            </w:r>
          </w:p>
          <w:p w14:paraId="603748E6" w14:textId="77777777" w:rsidR="00AF6314" w:rsidRPr="00E60839" w:rsidRDefault="00AF6314" w:rsidP="00AF6314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CEC Load Wind Opens 1A</w:t>
            </w:r>
          </w:p>
          <w:p w14:paraId="43F47DF7" w14:textId="77777777" w:rsidR="00AF6314" w:rsidRPr="00BD7E2C" w:rsidRDefault="00AF6314" w:rsidP="00AF6314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BD7E2C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UDC Load Migration Window Opens 1A</w:t>
            </w:r>
          </w:p>
          <w:p w14:paraId="3C389EF1" w14:textId="1CD37C7B" w:rsidR="00AF6314" w:rsidRPr="004F71EF" w:rsidRDefault="00AF6314" w:rsidP="00186EA4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Expiring LT Election Form Due</w:t>
            </w:r>
          </w:p>
          <w:p w14:paraId="63EA005A" w14:textId="77777777" w:rsidR="001C0A8F" w:rsidRPr="004F71EF" w:rsidRDefault="001C0A8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31C6167" w14:textId="77777777" w:rsidR="001C0A8F" w:rsidRPr="004F71EF" w:rsidRDefault="001C0A8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2D164B1" w14:textId="77777777" w:rsidR="00AE1D12" w:rsidRPr="004F71EF" w:rsidRDefault="00AE1D12" w:rsidP="00C84A1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9FC177C" w14:textId="1BF5FB97" w:rsidR="005C388E" w:rsidRPr="00102F64" w:rsidRDefault="000B787D" w:rsidP="005C388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492B358A" w14:textId="6E10DC5F" w:rsidR="00AF6314" w:rsidRPr="004F71EF" w:rsidRDefault="00AF6314" w:rsidP="00AF6314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</w:t>
            </w:r>
            <w:r w:rsidR="00A10B31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1/PNP Open</w:t>
            </w:r>
          </w:p>
          <w:p w14:paraId="4A2E9345" w14:textId="77777777" w:rsidR="001C275C" w:rsidRPr="004F71EF" w:rsidRDefault="001C275C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33587F7F" w14:textId="1345A216" w:rsidR="00AE1D12" w:rsidRPr="004F71EF" w:rsidRDefault="00AE1D1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594E78" w14:textId="3CA99157" w:rsidR="00660E61" w:rsidRDefault="000B787D" w:rsidP="00660E6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622417A6" w14:textId="77777777" w:rsidR="00660E61" w:rsidRPr="00E60839" w:rsidRDefault="00660E61" w:rsidP="00660E61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Nov CEC Load Wind Closes 1A </w:t>
            </w:r>
          </w:p>
          <w:p w14:paraId="3A534824" w14:textId="77777777" w:rsidR="007E59C3" w:rsidRDefault="007E59C3" w:rsidP="00BD2E2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2EBAEF6" w14:textId="7D594BC8" w:rsidR="00AF6314" w:rsidRPr="004F71EF" w:rsidRDefault="00AF6314" w:rsidP="00BD2E2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202</w:t>
            </w:r>
            <w:r w:rsidR="00A10B31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1/PNP Closes 5P</w:t>
            </w:r>
          </w:p>
        </w:tc>
        <w:tc>
          <w:tcPr>
            <w:tcW w:w="2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A3FC31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E1D12" w:rsidRPr="00CD796B" w14:paraId="775B9B8D" w14:textId="77777777" w:rsidTr="00AF6314">
        <w:trPr>
          <w:cantSplit/>
          <w:trHeight w:hRule="exact" w:val="1772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D37A69F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AFFEE2F" w14:textId="020BB4FA" w:rsidR="00AE1D12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059B8045" w14:textId="77777777" w:rsidR="000A5F12" w:rsidRPr="004F71EF" w:rsidRDefault="000A5F12" w:rsidP="00AD4DC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39948287" w14:textId="77777777" w:rsidR="00936A8A" w:rsidRPr="004F71EF" w:rsidRDefault="00936A8A" w:rsidP="00C84A18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4726CE2F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36C0C45B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(Labor Day)</w:t>
            </w:r>
          </w:p>
          <w:p w14:paraId="11604D01" w14:textId="77777777" w:rsidR="00AE1D12" w:rsidRPr="004F71EF" w:rsidRDefault="00AE1D12" w:rsidP="00C533B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676CCFF" w14:textId="0E5A1A5D" w:rsidR="00AE1D12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1F2A8D4D" w14:textId="4B86D5AA" w:rsidR="00991200" w:rsidRDefault="00303AE0" w:rsidP="00AD4DC9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 xml:space="preserve">POST ALLOC_MN_M10_ETC Model </w:t>
            </w:r>
          </w:p>
          <w:p w14:paraId="1401A150" w14:textId="26B3E96B" w:rsidR="00343FD7" w:rsidRPr="00303AE0" w:rsidRDefault="00343FD7" w:rsidP="00AD4DC9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B2BD7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POST ALLOC_MN_M10_T1 Model</w:t>
            </w:r>
          </w:p>
          <w:p w14:paraId="065A7685" w14:textId="49D4D88B" w:rsidR="00991200" w:rsidRPr="004F71EF" w:rsidRDefault="00991200" w:rsidP="00991200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Hist Load Wind Opens 1A</w:t>
            </w:r>
          </w:p>
          <w:p w14:paraId="29C82C54" w14:textId="43EB0C2F" w:rsidR="00AE1D12" w:rsidRDefault="00991200" w:rsidP="00EE3EB9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Hist Load Wind Closes 5P</w:t>
            </w:r>
          </w:p>
          <w:p w14:paraId="661CC331" w14:textId="1B7FB3B7" w:rsidR="00C84D61" w:rsidRPr="00FA7D10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879220A" w14:textId="182B79E9" w:rsidR="00AE1D12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16021B62" w14:textId="6A63900E" w:rsidR="004B2BD7" w:rsidRPr="00303AE0" w:rsidRDefault="00991200" w:rsidP="00303AE0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Nov </w:t>
            </w:r>
            <w:proofErr w:type="spellStart"/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Load Wind Opens 1A</w:t>
            </w:r>
          </w:p>
          <w:p w14:paraId="0D054B7B" w14:textId="2881D452" w:rsidR="005C388E" w:rsidRPr="004F71EF" w:rsidRDefault="005C388E" w:rsidP="005C388E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Post 202</w:t>
            </w:r>
            <w:r w:rsidR="00A10B31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8</w:t>
            </w: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 xml:space="preserve"> Tier 1/PNP results by 5P</w:t>
            </w:r>
          </w:p>
          <w:p w14:paraId="574D8F80" w14:textId="77777777" w:rsidR="00AE1D12" w:rsidRDefault="00AE1D12" w:rsidP="00F6318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6FC4BDC" w14:textId="2CF435B4" w:rsidR="004B2BD7" w:rsidRPr="004F71EF" w:rsidRDefault="004B2BD7" w:rsidP="004B2BD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7F72897" w14:textId="0A39D042" w:rsidR="00AE1D12" w:rsidRPr="004F71EF" w:rsidRDefault="000B78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5D56643A" w14:textId="77777777" w:rsidR="00303AE0" w:rsidRPr="004F71EF" w:rsidRDefault="00303AE0" w:rsidP="00303AE0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Tier 1 Opens 1A</w:t>
            </w:r>
          </w:p>
          <w:p w14:paraId="5DC5008A" w14:textId="0EBFAD2F" w:rsidR="00E320F7" w:rsidRPr="00303AE0" w:rsidRDefault="00303AE0" w:rsidP="00991200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Tier 1 Closes 5P</w:t>
            </w:r>
          </w:p>
          <w:p w14:paraId="2938909A" w14:textId="38A6ED7A" w:rsidR="00991200" w:rsidRPr="004F71EF" w:rsidRDefault="00991200" w:rsidP="00991200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Nov </w:t>
            </w:r>
            <w:proofErr w:type="spellStart"/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Load Wind Closes 5P</w:t>
            </w:r>
          </w:p>
          <w:p w14:paraId="428569ED" w14:textId="77777777" w:rsidR="00AE1D12" w:rsidRDefault="00AE1D12" w:rsidP="00EE3EB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60E0F50" w14:textId="07FF9324" w:rsidR="004B2BD7" w:rsidRPr="004F71EF" w:rsidRDefault="004B2BD7" w:rsidP="004B2BD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6E481A" w14:textId="3AFB36B6" w:rsidR="00AE1D12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0B787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144EA040" w14:textId="77777777" w:rsidR="00F274BF" w:rsidRPr="004F71EF" w:rsidRDefault="00F274BF" w:rsidP="00AD4DC9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2766646F" w14:textId="77777777" w:rsidR="003F4C20" w:rsidRPr="004F71EF" w:rsidRDefault="003F4C20" w:rsidP="008E0CAD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1E27BE1C" w14:textId="77777777" w:rsidR="003F4C20" w:rsidRPr="004F71EF" w:rsidRDefault="003F4C20" w:rsidP="008E0CAD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75B4EC18" w14:textId="77777777" w:rsidR="00AE1D12" w:rsidRPr="004F71EF" w:rsidRDefault="00AE1D12" w:rsidP="003F4C20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8D25034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E1D12" w:rsidRPr="00CD796B" w14:paraId="09781D1A" w14:textId="77777777" w:rsidTr="00AF6314">
        <w:trPr>
          <w:cantSplit/>
          <w:trHeight w:hRule="exact" w:val="1835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06B6710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8338B57" w14:textId="0B688501" w:rsidR="00991200" w:rsidRPr="004F71EF" w:rsidRDefault="00304F4E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544FD5F5" w14:textId="691E335E" w:rsidR="00303AE0" w:rsidRDefault="00303AE0" w:rsidP="005C388E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Post Tier 1 Results by 5P</w:t>
            </w:r>
          </w:p>
          <w:p w14:paraId="2F461F46" w14:textId="6BD4ED1A" w:rsidR="00343FD7" w:rsidRDefault="00343FD7" w:rsidP="005C388E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POST ALLOC_MN_M10_T2 Model</w:t>
            </w:r>
          </w:p>
          <w:p w14:paraId="7B9EC5B4" w14:textId="18CA4FE2" w:rsidR="00DF5979" w:rsidRPr="00303AE0" w:rsidRDefault="00DF5979" w:rsidP="005C388E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Post Set-Aside</w:t>
            </w:r>
          </w:p>
          <w:p w14:paraId="53DF1849" w14:textId="47E5C1FD" w:rsidR="005C388E" w:rsidRPr="004F71EF" w:rsidRDefault="00817039" w:rsidP="005C388E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Post 202</w:t>
            </w:r>
            <w:r w:rsidR="00A10B31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9</w:t>
            </w:r>
            <w:r w:rsidR="005C388E"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 xml:space="preserve"> LT SEQ and Signature data</w:t>
            </w:r>
          </w:p>
          <w:p w14:paraId="41CC1959" w14:textId="3E3DA570" w:rsidR="00AE1D12" w:rsidRPr="004F71EF" w:rsidRDefault="00AE1D12" w:rsidP="00186EA4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55741A44" w14:textId="10F2189A" w:rsidR="00AE1D12" w:rsidRDefault="00941436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128ACFDE" w14:textId="77777777" w:rsidR="00303AE0" w:rsidRPr="00E60839" w:rsidRDefault="00303AE0" w:rsidP="00303AE0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Tier 2 MEQ</w:t>
            </w:r>
          </w:p>
          <w:p w14:paraId="31541776" w14:textId="77777777" w:rsidR="00870ADC" w:rsidRPr="004F71EF" w:rsidRDefault="00870ADC" w:rsidP="00AD4DC9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214CA03" w14:textId="77777777" w:rsidR="00AE1D12" w:rsidRPr="004F71EF" w:rsidRDefault="00AE1D12" w:rsidP="001C275C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110B167F" w14:textId="2ED5781A" w:rsidR="00AE1D12" w:rsidRPr="004F71EF" w:rsidRDefault="00ED2AD3" w:rsidP="00AD4DC9">
            <w:pPr>
              <w:pStyle w:val="Dates"/>
              <w:rPr>
                <w:rFonts w:asciiTheme="minorHAnsi" w:hAnsiTheme="minorHAnsi"/>
                <w:b/>
                <w:color w:val="E36C0A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197FB77C" w14:textId="77777777" w:rsidR="00303AE0" w:rsidRPr="004F71EF" w:rsidRDefault="00303AE0" w:rsidP="00303AE0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Tier 2 Opens 1A</w:t>
            </w:r>
          </w:p>
          <w:p w14:paraId="53AEE085" w14:textId="77777777" w:rsidR="00303AE0" w:rsidRPr="004F71EF" w:rsidRDefault="00303AE0" w:rsidP="00303AE0">
            <w:pPr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Tier 2 Closes 5P</w:t>
            </w:r>
          </w:p>
          <w:p w14:paraId="76E82B4D" w14:textId="5E3F04FE" w:rsidR="00303AE0" w:rsidRDefault="00303AE0" w:rsidP="00303AE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7A570FD" w14:textId="33191C1B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0EC5E64" w14:textId="706D90D0" w:rsidR="00AE1D12" w:rsidRPr="004F71EF" w:rsidRDefault="00AE1D12" w:rsidP="0085260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FC10A5E" w14:textId="7A26C7C0" w:rsidR="005C388E" w:rsidRPr="009740A7" w:rsidRDefault="00860D13" w:rsidP="005C388E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51E7C37C" w14:textId="77777777" w:rsidR="003557D6" w:rsidRPr="004F71EF" w:rsidRDefault="003557D6" w:rsidP="003557D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2029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LT Opens 1A</w:t>
            </w:r>
          </w:p>
          <w:p w14:paraId="6337F19F" w14:textId="3D694480" w:rsidR="00AB4BFE" w:rsidRPr="004F71EF" w:rsidRDefault="00AB4BFE" w:rsidP="00EE3EB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EB87830" w14:textId="59661551" w:rsidR="00AE1D12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41804E8E" w14:textId="17778892" w:rsidR="00AE1D12" w:rsidRDefault="00817039" w:rsidP="005C388E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202</w:t>
            </w:r>
            <w:r w:rsidR="00A10B31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9</w:t>
            </w:r>
            <w:r w:rsidR="005C388E"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 xml:space="preserve"> Tier LT Closes 5P</w:t>
            </w:r>
          </w:p>
          <w:p w14:paraId="6313C937" w14:textId="77777777" w:rsidR="00303AE0" w:rsidRPr="004F71EF" w:rsidRDefault="00303AE0" w:rsidP="00303AE0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Post Tier 2 Results by 5P</w:t>
            </w:r>
          </w:p>
          <w:p w14:paraId="1E12AA3B" w14:textId="77777777" w:rsidR="00343FD7" w:rsidRPr="00E60839" w:rsidRDefault="00343FD7" w:rsidP="00343FD7">
            <w:pPr>
              <w:pStyle w:val="Dates"/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POST AUC_MN_M10 Model</w:t>
            </w:r>
          </w:p>
          <w:p w14:paraId="4E0C6E77" w14:textId="1A37182D" w:rsidR="00DD2690" w:rsidRPr="004F71EF" w:rsidRDefault="00DD2690" w:rsidP="00303AE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4DF6A080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04F4E" w:rsidRPr="00CD796B" w14:paraId="3C79DD75" w14:textId="77777777" w:rsidTr="00AF6314">
        <w:trPr>
          <w:cantSplit/>
          <w:trHeight w:hRule="exact" w:val="1502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00136AD" w14:textId="77777777" w:rsidR="00304F4E" w:rsidRPr="00CD796B" w:rsidRDefault="00304F4E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56FFD94" w14:textId="6188D213" w:rsidR="00ED658A" w:rsidRDefault="00A85911" w:rsidP="006A566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7A838C0C" w14:textId="77777777" w:rsidR="00303AE0" w:rsidRPr="009740A7" w:rsidRDefault="00303AE0" w:rsidP="00303AE0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UDCs submit LM data by 12P</w:t>
            </w:r>
          </w:p>
          <w:p w14:paraId="4277C37B" w14:textId="77777777" w:rsidR="00DD2690" w:rsidRPr="004F71EF" w:rsidRDefault="00DD2690" w:rsidP="006A566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D78C557" w14:textId="6C187A94" w:rsidR="00304F4E" w:rsidRPr="004F71EF" w:rsidRDefault="00304F4E" w:rsidP="00DD269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6D3749BC" w14:textId="0A01F3B9" w:rsidR="00304F4E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1692014D" w14:textId="77777777" w:rsidR="00303AE0" w:rsidRPr="004F71EF" w:rsidRDefault="00303AE0" w:rsidP="00303AE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Auction Opens 1A</w:t>
            </w:r>
          </w:p>
          <w:p w14:paraId="50448D1F" w14:textId="77777777" w:rsidR="00DD2690" w:rsidRDefault="00DD2690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547EBC4" w14:textId="2479EC75" w:rsidR="00304F4E" w:rsidRPr="009740A7" w:rsidRDefault="00304F4E" w:rsidP="003F4C20">
            <w:pPr>
              <w:pStyle w:val="Dates"/>
              <w:rPr>
                <w:rFonts w:asciiTheme="minorHAnsi" w:hAnsiTheme="minorHAnsi"/>
                <w:b/>
                <w:color w:val="92D050"/>
                <w:sz w:val="14"/>
                <w:szCs w:val="16"/>
              </w:rPr>
            </w:pP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332C7F8B" w14:textId="14C6CFFA" w:rsidR="00304F4E" w:rsidRDefault="00304F4E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60F24CB4" w14:textId="3E73F3E8" w:rsidR="005C388E" w:rsidRPr="004F71EF" w:rsidRDefault="00817039" w:rsidP="005C388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202</w:t>
            </w:r>
            <w:r w:rsidR="00A10B31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9</w:t>
            </w:r>
            <w:r w:rsidR="005C388E"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LT Results by 5P</w:t>
            </w:r>
          </w:p>
          <w:p w14:paraId="672B7648" w14:textId="77777777" w:rsidR="00303AE0" w:rsidRPr="009740A7" w:rsidRDefault="00303AE0" w:rsidP="00303AE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Auction Closes 5P</w:t>
            </w:r>
          </w:p>
          <w:p w14:paraId="252754C9" w14:textId="77B646B7" w:rsidR="00304F4E" w:rsidRPr="004F71EF" w:rsidRDefault="00304F4E" w:rsidP="003F4C2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0EC5EE2" w14:textId="79787BBF" w:rsidR="00304F4E" w:rsidRDefault="00304F4E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34553282" w14:textId="10D31E3F" w:rsidR="00AC35CF" w:rsidRPr="004F71EF" w:rsidRDefault="00AC35CF" w:rsidP="00F6318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37F6AAF" w14:textId="40071439" w:rsidR="00304F4E" w:rsidRDefault="00941436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1624FA10" w14:textId="77777777" w:rsidR="00303AE0" w:rsidRPr="004F71EF" w:rsidRDefault="00303AE0" w:rsidP="00303AE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4F6228" w:themeColor="accent3" w:themeShade="80"/>
                <w:sz w:val="14"/>
                <w:szCs w:val="16"/>
              </w:rPr>
              <w:t>Oct Auction results post by 5P</w:t>
            </w:r>
          </w:p>
          <w:p w14:paraId="48DDC7C8" w14:textId="77777777" w:rsidR="00AC35CF" w:rsidRPr="004F71EF" w:rsidRDefault="00AC35CF" w:rsidP="000A5F12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</w:p>
          <w:p w14:paraId="7F460E35" w14:textId="77777777" w:rsidR="003F4C20" w:rsidRPr="004F71EF" w:rsidRDefault="003F4C20" w:rsidP="008E0CAD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3D9BFD31" w14:textId="77777777" w:rsidR="00AC35CF" w:rsidRPr="004F71EF" w:rsidRDefault="00AC35CF" w:rsidP="008E0CAD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244D170C" w14:textId="77777777" w:rsidR="00304F4E" w:rsidRPr="00CD796B" w:rsidRDefault="00304F4E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0746D" w:rsidRPr="00CD796B" w14:paraId="31C53407" w14:textId="77777777" w:rsidTr="00AF6314">
        <w:trPr>
          <w:cantSplit/>
          <w:trHeight w:hRule="exact" w:val="1502"/>
          <w:jc w:val="center"/>
        </w:trPr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A31B0E4" w14:textId="77777777" w:rsidR="0030746D" w:rsidRPr="00CD796B" w:rsidRDefault="0030746D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F5BD712" w14:textId="0AC6EC63" w:rsidR="0030746D" w:rsidRPr="004F71EF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552FF2E3" w14:textId="7ED235F4" w:rsidR="005C388E" w:rsidRPr="004F71EF" w:rsidRDefault="005C388E" w:rsidP="005C388E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20</w:t>
            </w:r>
            <w:r w:rsidR="00817039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</w:t>
            </w:r>
            <w:r w:rsidR="00A10B31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2 SEQ by 5P</w:t>
            </w:r>
          </w:p>
          <w:p w14:paraId="1156A8E1" w14:textId="2F0193D2" w:rsidR="00ED658A" w:rsidRPr="004F71EF" w:rsidRDefault="00ED658A" w:rsidP="00ED658A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</w:p>
          <w:p w14:paraId="504FDAD9" w14:textId="47067204" w:rsidR="00871A59" w:rsidRPr="004F71EF" w:rsidRDefault="00871A59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28B8C8D" w14:textId="585885B7" w:rsidR="00871A59" w:rsidRPr="004F71EF" w:rsidRDefault="00871A59" w:rsidP="008E0CA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1A6B5FF0" w14:textId="7224A31B" w:rsidR="006D0A05" w:rsidRPr="004F71EF" w:rsidRDefault="00A1467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2DFE5C39" w14:textId="270E84EE" w:rsidR="00EF3DF1" w:rsidRPr="004F71EF" w:rsidRDefault="00EF3DF1" w:rsidP="00EF3DF1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</w:t>
            </w:r>
            <w:r w:rsidR="00A10B31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2 Opens 1A</w:t>
            </w:r>
          </w:p>
          <w:p w14:paraId="66506EF6" w14:textId="0C46DDDD" w:rsidR="00FA7D10" w:rsidRPr="00E60839" w:rsidRDefault="00FA7D10" w:rsidP="00FA7D10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Post M</w:t>
            </w:r>
            <w:r w:rsidR="004B2BD7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</w:t>
            </w:r>
            <w:r w:rsidRPr="00E60839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_202</w:t>
            </w:r>
            <w:r w:rsidR="00A10B31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7</w:t>
            </w:r>
            <w:r w:rsidRPr="00E60839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_M11_V0 by 5P </w:t>
            </w:r>
          </w:p>
          <w:p w14:paraId="36BDC81B" w14:textId="7819D9DE" w:rsidR="00FA7D10" w:rsidRPr="00E60839" w:rsidRDefault="00FA7D10" w:rsidP="00FA7D10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E60839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Nov Post MEQ </w:t>
            </w:r>
          </w:p>
          <w:p w14:paraId="38E6A08C" w14:textId="30BD09CB" w:rsidR="006D0A05" w:rsidRPr="004F71EF" w:rsidRDefault="006D0A05" w:rsidP="005C388E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65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704CDD0C" w14:textId="6574ADD4" w:rsidR="0030746D" w:rsidRPr="004F71EF" w:rsidRDefault="00270DE1" w:rsidP="00EE54E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 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</w:tc>
        <w:tc>
          <w:tcPr>
            <w:tcW w:w="29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A7AE92E" w14:textId="68F38BEF" w:rsidR="0030746D" w:rsidRDefault="00DD0DDD" w:rsidP="00CF3ED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30</w:t>
            </w:r>
          </w:p>
          <w:p w14:paraId="08508C77" w14:textId="531FE750" w:rsidR="00436B44" w:rsidRPr="00AF6314" w:rsidRDefault="00436B44" w:rsidP="00436B4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20</w:t>
            </w:r>
            <w: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28</w:t>
            </w: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 xml:space="preserve"> Tier 2 Closes 5P</w:t>
            </w:r>
          </w:p>
          <w:p w14:paraId="4FC9000E" w14:textId="6171AB35" w:rsidR="00436B44" w:rsidRDefault="00436B44" w:rsidP="00CF3EDD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795" w:type="dxa"/>
            <w:gridSpan w:val="2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5211451" w14:textId="506C8B8B" w:rsidR="00CF36C9" w:rsidRDefault="00436B44" w:rsidP="00CF36C9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8B6D51E" wp14:editId="654AE3E2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137795</wp:posOffset>
                      </wp:positionV>
                      <wp:extent cx="750570" cy="295275"/>
                      <wp:effectExtent l="0" t="0" r="0" b="9525"/>
                      <wp:wrapNone/>
                      <wp:docPr id="22" name="Rectangle 5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057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379C2F" w14:textId="77777777" w:rsidR="008A514C" w:rsidRPr="00C64309" w:rsidRDefault="008A514C" w:rsidP="00AE1D1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October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6D51E" id="Rectangle 588" o:spid="_x0000_s1050" style="position:absolute;margin-left:36.55pt;margin-top:10.85pt;width:59.1pt;height:23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" stroked="f">
                      <v:textbox>
                        <w:txbxContent>
                          <w:p w14:paraId="30379C2F" w14:textId="77777777" w:rsidR="008A514C" w:rsidRPr="00C64309" w:rsidRDefault="008A514C" w:rsidP="00AE1D1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October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6E0261A" w14:textId="3C02BF2A" w:rsidR="003F4C20" w:rsidRDefault="00436B44" w:rsidP="003F4C20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yellow"/>
              </w:rPr>
            </w:pPr>
            <w:r w:rsidRPr="005C388E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0DF50714" wp14:editId="506F9F9B">
                      <wp:simplePos x="0" y="0"/>
                      <wp:positionH relativeFrom="column">
                        <wp:posOffset>109423</wp:posOffset>
                      </wp:positionH>
                      <wp:positionV relativeFrom="paragraph">
                        <wp:posOffset>15875</wp:posOffset>
                      </wp:positionV>
                      <wp:extent cx="352425" cy="247650"/>
                      <wp:effectExtent l="19050" t="19050" r="47625" b="57150"/>
                      <wp:wrapNone/>
                      <wp:docPr id="21" name="AutoShape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3">
                                  <a:lumMod val="5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BF7D5B" id="AutoShape 591" o:spid="_x0000_s1026" style="position:absolute;margin-left:8.6pt;margin-top:1.25pt;width:27.75pt;height:19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" fillcolor="#4e6128 [1606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  <w:p w14:paraId="50227CF3" w14:textId="5FCDEFB6" w:rsidR="00C107A6" w:rsidRDefault="00436B44" w:rsidP="005C388E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124E6E15" wp14:editId="7A2C94F0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213360</wp:posOffset>
                      </wp:positionV>
                      <wp:extent cx="870585" cy="295275"/>
                      <wp:effectExtent l="1905" t="0" r="3810" b="0"/>
                      <wp:wrapNone/>
                      <wp:docPr id="20" name="Rectangle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058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2EB42D" w14:textId="77777777" w:rsidR="008A514C" w:rsidRDefault="008A514C" w:rsidP="00AE1D1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November</w:t>
                                  </w:r>
                                </w:p>
                                <w:p w14:paraId="0AC2F4EC" w14:textId="77777777" w:rsidR="008A514C" w:rsidRPr="00C64309" w:rsidRDefault="008A514C" w:rsidP="00AE1D1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E6E15" id="Rectangle 587" o:spid="_x0000_s1051" style="position:absolute;margin-left:35.8pt;margin-top:16.8pt;width:68.55pt;height:23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" stroked="f">
                      <v:textbox>
                        <w:txbxContent>
                          <w:p w14:paraId="302EB42D" w14:textId="77777777" w:rsidR="008A514C" w:rsidRDefault="008A514C" w:rsidP="00AE1D1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November</w:t>
                            </w:r>
                          </w:p>
                          <w:p w14:paraId="0AC2F4EC" w14:textId="77777777" w:rsidR="008A514C" w:rsidRPr="00C64309" w:rsidRDefault="008A514C" w:rsidP="00AE1D1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0000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2687A5CE" wp14:editId="6189AFDD">
                      <wp:simplePos x="0" y="0"/>
                      <wp:positionH relativeFrom="column">
                        <wp:posOffset>112268</wp:posOffset>
                      </wp:positionH>
                      <wp:positionV relativeFrom="paragraph">
                        <wp:posOffset>221335</wp:posOffset>
                      </wp:positionV>
                      <wp:extent cx="352425" cy="247650"/>
                      <wp:effectExtent l="20955" t="19050" r="36195" b="47625"/>
                      <wp:wrapNone/>
                      <wp:docPr id="19" name="AutoShape 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DDD427" id="AutoShape 592" o:spid="_x0000_s1026" style="position:absolute;margin-left:8.85pt;margin-top:17.45pt;width:27.75pt;height:19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" fillcolor="#943634 [2405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70" w:type="dxa"/>
            <w:gridSpan w:val="3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56205762" w14:textId="77777777" w:rsidR="0030746D" w:rsidRPr="00CD796B" w:rsidRDefault="0030746D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569B9D2" w14:textId="3E82628E" w:rsidR="00AE1D12" w:rsidRDefault="00AE1D12" w:rsidP="00AE1D12"/>
    <w:p w14:paraId="740A9FDA" w14:textId="529A0E36" w:rsidR="00AE1D12" w:rsidRDefault="00AE1D12" w:rsidP="00AE1D12">
      <w:r>
        <w:br w:type="page"/>
      </w:r>
    </w:p>
    <w:tbl>
      <w:tblPr>
        <w:tblW w:w="14367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93"/>
        <w:gridCol w:w="2571"/>
        <w:gridCol w:w="2790"/>
        <w:gridCol w:w="2700"/>
        <w:gridCol w:w="2880"/>
        <w:gridCol w:w="2880"/>
        <w:gridCol w:w="253"/>
      </w:tblGrid>
      <w:tr w:rsidR="00AE1D12" w:rsidRPr="00F7411B" w14:paraId="554262A6" w14:textId="77777777" w:rsidTr="00AF6314">
        <w:trPr>
          <w:cantSplit/>
          <w:trHeight w:hRule="exact" w:val="605"/>
          <w:jc w:val="center"/>
        </w:trPr>
        <w:tc>
          <w:tcPr>
            <w:tcW w:w="14367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56A3640E" w14:textId="250C3D44" w:rsidR="00AE1D12" w:rsidRPr="00F7411B" w:rsidRDefault="00AE1D12" w:rsidP="00425C52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t>October</w:t>
            </w:r>
            <w:r w:rsidRPr="00F7411B">
              <w:rPr>
                <w:b/>
              </w:rPr>
              <w:t xml:space="preserve"> </w:t>
            </w:r>
            <w:r w:rsidR="005C0844"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AE1D12" w:rsidRPr="00F7411B" w14:paraId="52A0BBA7" w14:textId="77777777" w:rsidTr="00AF6314">
        <w:trPr>
          <w:cantSplit/>
          <w:trHeight w:hRule="exact" w:val="259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ECF53EB" w14:textId="77777777" w:rsidR="00AE1D12" w:rsidRPr="00F7411B" w:rsidRDefault="00AE1D12" w:rsidP="00AD4DC9">
            <w:pPr>
              <w:pStyle w:val="Weekdays"/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2D34181" w14:textId="77777777" w:rsidR="00AE1D12" w:rsidRPr="00F7411B" w:rsidRDefault="00AE1D12" w:rsidP="00AD4DC9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D84B154" w14:textId="77777777" w:rsidR="00AE1D12" w:rsidRPr="00F7411B" w:rsidRDefault="00AE1D12" w:rsidP="00AD4DC9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693B797" w14:textId="77777777" w:rsidR="00AE1D12" w:rsidRPr="00F7411B" w:rsidRDefault="00AE1D12" w:rsidP="00AD4DC9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BF6C7B0" w14:textId="77777777" w:rsidR="00AE1D12" w:rsidRPr="00F7411B" w:rsidRDefault="00AE1D12" w:rsidP="00AD4DC9">
            <w:pPr>
              <w:pStyle w:val="Weekdays"/>
            </w:pPr>
            <w:r w:rsidRPr="00F7411B">
              <w:t>Thursday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5578EBD" w14:textId="77777777" w:rsidR="00AE1D12" w:rsidRPr="00F7411B" w:rsidRDefault="00AE1D12" w:rsidP="00AD4DC9">
            <w:pPr>
              <w:pStyle w:val="Weekdays"/>
            </w:pPr>
            <w:r w:rsidRPr="00F7411B">
              <w:t>Friday</w: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B0BE6C4" w14:textId="77777777" w:rsidR="00AE1D12" w:rsidRPr="00F7411B" w:rsidRDefault="00AE1D12" w:rsidP="00AD4DC9">
            <w:pPr>
              <w:pStyle w:val="Weekdays"/>
            </w:pPr>
          </w:p>
        </w:tc>
      </w:tr>
      <w:tr w:rsidR="00AE1D12" w:rsidRPr="00CD796B" w14:paraId="18F1E8DA" w14:textId="77777777" w:rsidTr="00AF6314">
        <w:trPr>
          <w:cantSplit/>
          <w:trHeight w:hRule="exact" w:val="1592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4BD652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76A1422" w14:textId="56806AFC" w:rsidR="00AE1D12" w:rsidRDefault="00A85911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792F640A" wp14:editId="12DE70E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23495</wp:posOffset>
                      </wp:positionV>
                      <wp:extent cx="352425" cy="247650"/>
                      <wp:effectExtent l="19050" t="19050" r="47625" b="57150"/>
                      <wp:wrapNone/>
                      <wp:docPr id="13" name="AutoShape 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2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9A49AF" id="AutoShape 562" o:spid="_x0000_s1026" style="position:absolute;margin-left:-1.4pt;margin-top:1.85pt;width:27.75pt;height:19.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" fillcolor="#943634 [2405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14601C1A" wp14:editId="00FF4B15">
                      <wp:simplePos x="0" y="0"/>
                      <wp:positionH relativeFrom="column">
                        <wp:posOffset>544624</wp:posOffset>
                      </wp:positionH>
                      <wp:positionV relativeFrom="paragraph">
                        <wp:posOffset>18587</wp:posOffset>
                      </wp:positionV>
                      <wp:extent cx="904875" cy="295275"/>
                      <wp:effectExtent l="0" t="3175" r="0" b="0"/>
                      <wp:wrapNone/>
                      <wp:docPr id="14" name="Rectangle 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8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737361C" w14:textId="77777777" w:rsidR="008A514C" w:rsidRPr="00C64309" w:rsidRDefault="008A514C" w:rsidP="00CF36C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November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01C1A" id="Rectangle 551" o:spid="_x0000_s1052" style="position:absolute;margin-left:42.9pt;margin-top:1.45pt;width:71.25pt;height:23.2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" stroked="f">
                      <v:textbox>
                        <w:txbxContent>
                          <w:p w14:paraId="6737361C" w14:textId="77777777" w:rsidR="008A514C" w:rsidRPr="00C64309" w:rsidRDefault="008A514C" w:rsidP="00CF36C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November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C5F1183" w14:textId="703FFAF7" w:rsidR="008454E7" w:rsidRPr="00CD796B" w:rsidRDefault="00A85911" w:rsidP="00F6318F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60" behindDoc="0" locked="0" layoutInCell="1" allowOverlap="1" wp14:anchorId="6E73D1CB" wp14:editId="588D5C0D">
                      <wp:simplePos x="0" y="0"/>
                      <wp:positionH relativeFrom="column">
                        <wp:posOffset>536351</wp:posOffset>
                      </wp:positionH>
                      <wp:positionV relativeFrom="paragraph">
                        <wp:posOffset>204058</wp:posOffset>
                      </wp:positionV>
                      <wp:extent cx="895350" cy="295275"/>
                      <wp:effectExtent l="0" t="0" r="0" b="9525"/>
                      <wp:wrapNone/>
                      <wp:docPr id="16" name="Rectangle 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53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D7DA07" w14:textId="77777777" w:rsidR="008A514C" w:rsidRPr="00C64309" w:rsidRDefault="008A514C" w:rsidP="00CF36C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December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73D1CB" id="Rectangle 552" o:spid="_x0000_s1053" style="position:absolute;margin-left:42.25pt;margin-top:16.05pt;width:70.5pt;height:23.2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" stroked="f">
                      <v:textbox>
                        <w:txbxContent>
                          <w:p w14:paraId="47D7DA07" w14:textId="77777777" w:rsidR="008A514C" w:rsidRPr="00C64309" w:rsidRDefault="008A514C" w:rsidP="00CF36C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December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755AD222" wp14:editId="784965E6">
                      <wp:simplePos x="0" y="0"/>
                      <wp:positionH relativeFrom="column">
                        <wp:posOffset>572581</wp:posOffset>
                      </wp:positionH>
                      <wp:positionV relativeFrom="paragraph">
                        <wp:posOffset>554543</wp:posOffset>
                      </wp:positionV>
                      <wp:extent cx="925195" cy="295275"/>
                      <wp:effectExtent l="0" t="0" r="0" b="3810"/>
                      <wp:wrapNone/>
                      <wp:docPr id="12" name="Rectangle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519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09E717" w14:textId="77777777" w:rsidR="008A514C" w:rsidRPr="00DD2374" w:rsidRDefault="008A514C" w:rsidP="00CF36C9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DD2374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Annual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AD222" id="Rectangle 560" o:spid="_x0000_s1054" style="position:absolute;margin-left:45.1pt;margin-top:43.65pt;width:72.85pt;height:23.2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" fillcolor="yellow" stroked="f">
                      <v:textbox>
                        <w:txbxContent>
                          <w:p w14:paraId="7809E717" w14:textId="77777777" w:rsidR="008A514C" w:rsidRPr="00DD2374" w:rsidRDefault="008A514C" w:rsidP="00CF36C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D237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Annual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1F0C32DD" wp14:editId="2A8B679B">
                      <wp:simplePos x="0" y="0"/>
                      <wp:positionH relativeFrom="column">
                        <wp:posOffset>2626</wp:posOffset>
                      </wp:positionH>
                      <wp:positionV relativeFrom="paragraph">
                        <wp:posOffset>558216</wp:posOffset>
                      </wp:positionV>
                      <wp:extent cx="307975" cy="247650"/>
                      <wp:effectExtent l="19050" t="19050" r="34925" b="57150"/>
                      <wp:wrapNone/>
                      <wp:docPr id="11" name="AutoShape 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674371" id="AutoShape 559" o:spid="_x0000_s1026" style="position:absolute;margin-left:.2pt;margin-top:43.95pt;width:24.25pt;height:19.5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" fillcolor="yellow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563A8024" wp14:editId="3C19531E">
                      <wp:simplePos x="0" y="0"/>
                      <wp:positionH relativeFrom="column">
                        <wp:posOffset>-21213</wp:posOffset>
                      </wp:positionH>
                      <wp:positionV relativeFrom="paragraph">
                        <wp:posOffset>217188</wp:posOffset>
                      </wp:positionV>
                      <wp:extent cx="352425" cy="247650"/>
                      <wp:effectExtent l="19050" t="19050" r="47625" b="57150"/>
                      <wp:wrapNone/>
                      <wp:docPr id="15" name="AutoShape 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D3FF98" id="AutoShape 561" o:spid="_x0000_s1026" style="position:absolute;margin-left:-1.65pt;margin-top:17.1pt;width:27.75pt;height:19.5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" fillcolor="#548dd4 [1951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2FCBCB" w14:textId="58AC532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31BDE0C" w14:textId="03B5124E" w:rsidR="00136FC7" w:rsidRPr="004F71EF" w:rsidRDefault="00136FC7" w:rsidP="00EF3DF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E89EE4" w14:textId="467E2E20" w:rsidR="001409E0" w:rsidRPr="004F71EF" w:rsidRDefault="001409E0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38D9BE1" w14:textId="4318ED56" w:rsidR="0039615E" w:rsidRPr="004F71EF" w:rsidRDefault="0039615E" w:rsidP="001D02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9B8381" w14:textId="21074D61" w:rsidR="00994BC1" w:rsidRPr="001D7F88" w:rsidRDefault="00994BC1" w:rsidP="001D7F8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4610A2A" w14:textId="77777777" w:rsidR="00AE1D12" w:rsidRPr="004F71EF" w:rsidRDefault="00AE1D12" w:rsidP="00AF631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CFD842" w14:textId="4843D437" w:rsidR="00AE1D12" w:rsidRPr="004F71EF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4A14CF08" w14:textId="77777777" w:rsidR="00AF6314" w:rsidRDefault="00AF6314" w:rsidP="00AF6314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</w:t>
            </w:r>
            <w:r w:rsidRPr="00EF3DF1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 CEC Load Wind Opens 1A</w:t>
            </w:r>
          </w:p>
          <w:p w14:paraId="1B575421" w14:textId="77777777" w:rsidR="00AF6314" w:rsidRPr="00997450" w:rsidRDefault="00AF6314" w:rsidP="00AF6314">
            <w:pPr>
              <w:pStyle w:val="Dates"/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</w:pPr>
            <w:r w:rsidRPr="00997450"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  <w:t>UDC Load Migration Window Opens 1A</w:t>
            </w:r>
          </w:p>
          <w:p w14:paraId="1191909C" w14:textId="77777777" w:rsidR="00347BD6" w:rsidRPr="004F71EF" w:rsidRDefault="00347BD6" w:rsidP="00852606">
            <w:pPr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  <w:p w14:paraId="18657CBA" w14:textId="77777777" w:rsidR="00B45F1C" w:rsidRPr="004F71EF" w:rsidRDefault="00B45F1C" w:rsidP="00AF6314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86EAD10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AE1D12" w:rsidRPr="00CD796B" w14:paraId="6A910BA3" w14:textId="77777777" w:rsidTr="00AF6314">
        <w:trPr>
          <w:cantSplit/>
          <w:trHeight w:hRule="exact" w:val="1772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7EA2DA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28F7C9" w14:textId="11E2437F" w:rsidR="00A07D6F" w:rsidRPr="004F71EF" w:rsidRDefault="00DD0DDD" w:rsidP="00AD4DC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6074DCD3" w14:textId="3625A026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E487F03" w14:textId="33601BBF" w:rsidR="00B45F1C" w:rsidRPr="004F71EF" w:rsidRDefault="00B45F1C" w:rsidP="00B45F1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E3D99AA" w14:textId="3F70D85C" w:rsidR="00AE1D12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1C8AD920" w14:textId="77777777" w:rsidR="00436B44" w:rsidRPr="004F71EF" w:rsidRDefault="00436B44" w:rsidP="00436B44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Post 20</w:t>
            </w:r>
            <w: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28</w:t>
            </w: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 xml:space="preserve"> Tier 2 Results by 5P</w:t>
            </w:r>
          </w:p>
          <w:p w14:paraId="1CD6C614" w14:textId="77777777" w:rsidR="002B3C05" w:rsidRDefault="002B3C05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29F820A" w14:textId="77777777" w:rsidR="00DC4A75" w:rsidRDefault="00DC4A75" w:rsidP="00DC4A75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</w:t>
            </w:r>
            <w:r w:rsidRPr="00EF3DF1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 CEC Load Wind Closes 5P</w:t>
            </w:r>
          </w:p>
          <w:p w14:paraId="7BCC6FB2" w14:textId="77777777" w:rsidR="00AF6314" w:rsidRDefault="00AF6314" w:rsidP="00DC4A75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45906C85" w14:textId="77777777" w:rsidR="00AE1D12" w:rsidRPr="004F71EF" w:rsidRDefault="00AE1D12" w:rsidP="007C069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0A00C19" w14:textId="7777777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6FCF67F" w14:textId="77777777" w:rsidR="00AE1D12" w:rsidRPr="004F71EF" w:rsidRDefault="00AE1D12" w:rsidP="00831D8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8930B1" w14:textId="314C50E4" w:rsidR="00AE1D12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7D8F1F7C" w14:textId="171880FB" w:rsidR="00DC4A75" w:rsidRDefault="00D0384D" w:rsidP="00D0384D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1C179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POST ALLOC_MN_M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11</w:t>
            </w:r>
            <w:r w:rsidRPr="001C179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_ETC Model </w:t>
            </w:r>
          </w:p>
          <w:p w14:paraId="5CF6E341" w14:textId="6CDBCD6E" w:rsidR="00343FD7" w:rsidRPr="00D0384D" w:rsidRDefault="00343FD7" w:rsidP="00343FD7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POST ALLOC_MN_M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11</w:t>
            </w: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_T1 Model</w:t>
            </w:r>
          </w:p>
          <w:p w14:paraId="2E53A6BF" w14:textId="77777777" w:rsidR="00EF3DF1" w:rsidRPr="004F71EF" w:rsidRDefault="00EF3DF1" w:rsidP="00EF3DF1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Hist Load Wind Opens 1A</w:t>
            </w:r>
          </w:p>
          <w:p w14:paraId="5A30C919" w14:textId="77777777" w:rsidR="00EF3DF1" w:rsidRPr="004F71EF" w:rsidRDefault="00EF3DF1" w:rsidP="00EF3DF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Hist Load Wind Closes 5P</w:t>
            </w:r>
          </w:p>
          <w:p w14:paraId="29768537" w14:textId="77777777" w:rsidR="00436B44" w:rsidRPr="004F71EF" w:rsidRDefault="00436B44" w:rsidP="00436B44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Post 20</w:t>
            </w:r>
            <w: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28</w:t>
            </w: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 xml:space="preserve"> Set-Aside Values</w:t>
            </w:r>
          </w:p>
          <w:p w14:paraId="42E16273" w14:textId="77777777" w:rsidR="00436B44" w:rsidRPr="004F71EF" w:rsidRDefault="00436B44" w:rsidP="00436B4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20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3 SEQ</w:t>
            </w:r>
          </w:p>
          <w:p w14:paraId="171DC5E1" w14:textId="7777777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color w:val="00B050"/>
                <w:sz w:val="14"/>
                <w:szCs w:val="16"/>
              </w:rPr>
            </w:pPr>
          </w:p>
          <w:p w14:paraId="6C3CF877" w14:textId="77777777" w:rsidR="0021056A" w:rsidRPr="004F71EF" w:rsidRDefault="0021056A" w:rsidP="00DC306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E338087" w14:textId="77777777" w:rsidR="008E0CAD" w:rsidRPr="004F71EF" w:rsidRDefault="008E0CAD" w:rsidP="00C81BE3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06912806" w14:textId="3F8A0FFD" w:rsidR="00C107A6" w:rsidRPr="004F71EF" w:rsidRDefault="00C107A6" w:rsidP="00F6318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69F3EA" w14:textId="747FBB0C" w:rsidR="00A810E2" w:rsidRPr="00436B44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2FEEEF8A" w14:textId="77777777" w:rsidR="00EF3DF1" w:rsidRPr="004F71EF" w:rsidRDefault="00EF3DF1" w:rsidP="00EF3DF1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Dec </w:t>
            </w:r>
            <w:proofErr w:type="spellStart"/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 Load Wind Opens 1A</w:t>
            </w:r>
          </w:p>
          <w:p w14:paraId="6B5FDDDA" w14:textId="77777777" w:rsidR="00436B44" w:rsidRPr="004F71EF" w:rsidRDefault="00436B44" w:rsidP="00436B44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2028</w:t>
            </w: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 xml:space="preserve"> Tier 3 Opens 1A</w:t>
            </w:r>
          </w:p>
          <w:p w14:paraId="59BF3D03" w14:textId="77777777" w:rsidR="008E0CAD" w:rsidRPr="004F71EF" w:rsidRDefault="008E0CAD" w:rsidP="00AD4DC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1894703D" w14:textId="77777777" w:rsidR="006D0A05" w:rsidRPr="004F71EF" w:rsidRDefault="006D0A05" w:rsidP="00AD4DC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  <w:p w14:paraId="11A286F7" w14:textId="7777777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  <w:p w14:paraId="23206B0D" w14:textId="77777777" w:rsidR="00AE1D12" w:rsidRPr="004F71EF" w:rsidRDefault="00AE1D12" w:rsidP="00831D82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B7A9D7" w14:textId="39AA3122" w:rsidR="00AE1D12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52E6DF35" w14:textId="2D1F8760" w:rsidR="001C31D0" w:rsidRDefault="00EF3DF1" w:rsidP="00D0384D">
            <w:pPr>
              <w:pStyle w:val="Dates"/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Dec </w:t>
            </w:r>
            <w:proofErr w:type="spellStart"/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 Load Wind Closes 5P</w:t>
            </w:r>
          </w:p>
          <w:p w14:paraId="6140E772" w14:textId="77777777" w:rsidR="003557D6" w:rsidRPr="004F71EF" w:rsidRDefault="003557D6" w:rsidP="003557D6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Tier 1 Opens 1A</w:t>
            </w:r>
          </w:p>
          <w:p w14:paraId="11FBDED4" w14:textId="77777777" w:rsidR="003557D6" w:rsidRPr="004F71EF" w:rsidRDefault="003557D6" w:rsidP="003557D6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Tier 1 Closes 5P</w:t>
            </w:r>
          </w:p>
          <w:p w14:paraId="6ECEB598" w14:textId="77777777" w:rsidR="00347BD6" w:rsidRPr="004F71EF" w:rsidRDefault="00347BD6" w:rsidP="00EF3DF1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197458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AE1D12" w:rsidRPr="00CD796B" w14:paraId="7E86D99E" w14:textId="77777777" w:rsidTr="00AF6314">
        <w:trPr>
          <w:cantSplit/>
          <w:trHeight w:hRule="exact" w:val="1556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786AD8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C7AFC2E" w14:textId="1697895F" w:rsidR="00635E18" w:rsidRPr="004F71EF" w:rsidRDefault="00994BC1" w:rsidP="00635E18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023546B1" w14:textId="77777777" w:rsidR="00436B44" w:rsidRPr="004F71EF" w:rsidRDefault="00436B44" w:rsidP="00436B4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20</w:t>
            </w:r>
            <w: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>28</w:t>
            </w:r>
            <w:r w:rsidRPr="004F71EF"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  <w:t xml:space="preserve"> Tier 3 Closes 5P</w:t>
            </w:r>
          </w:p>
          <w:p w14:paraId="6D8032FE" w14:textId="77777777" w:rsidR="00EF3DF1" w:rsidRDefault="00EF3DF1" w:rsidP="00994BC1">
            <w:pPr>
              <w:rPr>
                <w:rFonts w:asciiTheme="minorHAnsi" w:hAnsiTheme="minorHAnsi"/>
                <w:b/>
                <w:sz w:val="14"/>
                <w:szCs w:val="16"/>
                <w:highlight w:val="yellow"/>
              </w:rPr>
            </w:pPr>
          </w:p>
          <w:p w14:paraId="2DD63558" w14:textId="4579A193" w:rsidR="00635E18" w:rsidRPr="004F71EF" w:rsidRDefault="00635E18" w:rsidP="001C31D0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DC93801" w14:textId="49F0C46C" w:rsidR="00AE1D12" w:rsidRDefault="00237ABE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1044FA67" w14:textId="6A44B877" w:rsidR="001D7F88" w:rsidRPr="00D0384D" w:rsidRDefault="00D0384D" w:rsidP="00AD4DC9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Post Tier 1 Results by 5P</w:t>
            </w:r>
          </w:p>
          <w:p w14:paraId="07185E44" w14:textId="77777777" w:rsidR="00343FD7" w:rsidRPr="001D7F88" w:rsidRDefault="00343FD7" w:rsidP="00343FD7">
            <w:pPr>
              <w:pStyle w:val="Dates"/>
              <w:rPr>
                <w:rFonts w:asciiTheme="minorHAnsi" w:hAnsiTheme="minorHAnsi" w:cs="Times New Roman"/>
                <w:b/>
                <w:color w:val="92D050"/>
                <w:sz w:val="14"/>
                <w:szCs w:val="16"/>
              </w:rPr>
            </w:pP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POST ALLOC_MN_M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11</w:t>
            </w: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_T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2</w:t>
            </w: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Model</w:t>
            </w:r>
          </w:p>
          <w:p w14:paraId="28885A2E" w14:textId="77777777" w:rsidR="00DF5979" w:rsidRPr="004F71EF" w:rsidRDefault="00DF5979" w:rsidP="00DF5979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Post Set-Aside</w:t>
            </w:r>
          </w:p>
          <w:p w14:paraId="018249D9" w14:textId="2B365E2E" w:rsidR="00B22F43" w:rsidRPr="004F71EF" w:rsidRDefault="00B22F43" w:rsidP="00B22F43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087640D2" w14:textId="07CB6032" w:rsidR="00ED658A" w:rsidRPr="004F71EF" w:rsidRDefault="00ED658A" w:rsidP="0021520A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3BA18072" w14:textId="0DA33CEA" w:rsidR="00635E18" w:rsidRPr="004F71EF" w:rsidRDefault="00635E18" w:rsidP="00F6318F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E2395CD" w14:textId="2D9939A2" w:rsidR="001D7F88" w:rsidRPr="00D0384D" w:rsidRDefault="00237ABE" w:rsidP="00D0384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5FE3722A" w14:textId="77777777" w:rsidR="001D7F88" w:rsidRPr="004F71EF" w:rsidRDefault="001D7F88" w:rsidP="0066738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558F905" w14:textId="2B511593" w:rsidR="00AE1D12" w:rsidRPr="004F71EF" w:rsidRDefault="00AE1D12" w:rsidP="001C31D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4155EF43" w14:textId="7D7F3194" w:rsidR="00AE1D12" w:rsidRPr="004F71EF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273B5E3F" w14:textId="44696657" w:rsidR="00AE1D12" w:rsidRPr="00D0384D" w:rsidRDefault="00D0384D" w:rsidP="00D0384D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Tier 2 MEQ</w:t>
            </w:r>
          </w:p>
          <w:p w14:paraId="139F0346" w14:textId="77777777" w:rsidR="00436B44" w:rsidRPr="004F71EF" w:rsidRDefault="00436B44" w:rsidP="00436B4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20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Tier 3 Results by 5P</w:t>
            </w:r>
          </w:p>
          <w:p w14:paraId="2B9B64BD" w14:textId="77777777" w:rsidR="00AE1D12" w:rsidRPr="004F71EF" w:rsidRDefault="00AE1D12" w:rsidP="003F4C2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25DD3269" w14:textId="2B75F317" w:rsidR="00AE1D12" w:rsidRPr="004F71EF" w:rsidRDefault="00994BC1" w:rsidP="00AD4DC9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6D12BD39" w14:textId="77777777" w:rsidR="00D0384D" w:rsidRPr="004F71EF" w:rsidRDefault="00D0384D" w:rsidP="00D0384D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Tier 2 Opens 1A</w:t>
            </w:r>
          </w:p>
          <w:p w14:paraId="02F22DD8" w14:textId="77777777" w:rsidR="00D0384D" w:rsidRDefault="00D0384D" w:rsidP="00D0384D">
            <w:pP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Tier 2 Closes 5P</w:t>
            </w:r>
          </w:p>
          <w:p w14:paraId="154211B3" w14:textId="5DFA09DD" w:rsidR="00BE7177" w:rsidRPr="004F71EF" w:rsidRDefault="00BE7177" w:rsidP="001D7F88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22ADBF0B" w14:textId="77777777" w:rsidR="00AE1D12" w:rsidRPr="00A86201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04CF3" w:rsidRPr="00CD796B" w14:paraId="6B95F06C" w14:textId="77777777" w:rsidTr="00AF6314">
        <w:trPr>
          <w:cantSplit/>
          <w:trHeight w:hRule="exact" w:val="1556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6576D53" w14:textId="77777777" w:rsidR="00304CF3" w:rsidRPr="00CD796B" w:rsidRDefault="00304CF3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309C46C" w14:textId="572911F0" w:rsidR="00304CF3" w:rsidRDefault="001D02A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64239383" w14:textId="77777777" w:rsidR="003B7B43" w:rsidRPr="004F71EF" w:rsidRDefault="003B7B43" w:rsidP="001C31D0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EC64549" w14:textId="73CA820C" w:rsidR="00EF3DF1" w:rsidRDefault="00DD0DDD" w:rsidP="00EF3DF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19</w:t>
            </w:r>
          </w:p>
          <w:p w14:paraId="7DB25811" w14:textId="5C594990" w:rsidR="0095282B" w:rsidRPr="001D7F88" w:rsidRDefault="00D0384D" w:rsidP="00EF3DF1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Post Tier 2 Results by 5P</w:t>
            </w:r>
          </w:p>
          <w:p w14:paraId="0BFA9EE9" w14:textId="77777777" w:rsidR="00343FD7" w:rsidRPr="001E3672" w:rsidRDefault="00343FD7" w:rsidP="00343FD7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POST AUC_MN_M</w:t>
            </w:r>
            <w:r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11</w:t>
            </w:r>
            <w:r w:rsidRPr="001F213B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 xml:space="preserve"> Model</w:t>
            </w:r>
          </w:p>
          <w:p w14:paraId="5D1C5408" w14:textId="05020626" w:rsidR="00871A59" w:rsidRPr="004F71EF" w:rsidRDefault="00871A59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2D0959E" w14:textId="2A12E7B7" w:rsidR="006D0A05" w:rsidRPr="004F71EF" w:rsidRDefault="006D0A05" w:rsidP="00AD4DC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370898A7" w14:textId="77777777" w:rsidR="00347BD6" w:rsidRPr="004F71EF" w:rsidRDefault="00347BD6" w:rsidP="00AD4DC9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5FD518BB" w14:textId="77777777" w:rsidR="00347BD6" w:rsidRPr="004F71EF" w:rsidRDefault="00347BD6" w:rsidP="003B7B43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D22A484" w14:textId="0B03FCA7" w:rsidR="00304CF3" w:rsidRPr="004F71EF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0953C4B3" w14:textId="77777777" w:rsidR="003557D6" w:rsidRPr="004F71EF" w:rsidRDefault="003557D6" w:rsidP="003557D6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UDCs submit LM data by 12P</w:t>
            </w:r>
          </w:p>
          <w:p w14:paraId="058736C0" w14:textId="77777777" w:rsidR="00BD2BEF" w:rsidRPr="004F71EF" w:rsidRDefault="00BD2BE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731E614" w14:textId="3DC26F2D" w:rsidR="00BD2BEF" w:rsidRPr="004F71EF" w:rsidRDefault="00BD2BEF" w:rsidP="00ED658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70544D67" w14:textId="2DA0DED4" w:rsidR="00304CF3" w:rsidRPr="004F71EF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5C603E93" w14:textId="77777777" w:rsidR="00D0384D" w:rsidRDefault="00D0384D" w:rsidP="00D0384D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Auction Opens 1A</w:t>
            </w:r>
          </w:p>
          <w:p w14:paraId="506112F0" w14:textId="77777777" w:rsidR="00871A59" w:rsidRPr="004F71EF" w:rsidRDefault="00871A59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7205230" w14:textId="77777777" w:rsidR="00871A59" w:rsidRPr="004F71EF" w:rsidRDefault="00871A59" w:rsidP="003B7B43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6DFDBC79" w14:textId="51CC4596" w:rsidR="00304CF3" w:rsidRPr="004F71EF" w:rsidRDefault="00994BC1" w:rsidP="00AD4DC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4060CE62" w14:textId="77777777" w:rsidR="00D0384D" w:rsidRPr="004F71EF" w:rsidRDefault="00D0384D" w:rsidP="00D0384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Auction Closes 5P</w:t>
            </w:r>
          </w:p>
          <w:p w14:paraId="5E0EF16A" w14:textId="17CADF87" w:rsidR="006660D7" w:rsidRPr="004F71EF" w:rsidRDefault="006660D7" w:rsidP="00EF3DF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7E5059E7" w14:textId="77777777" w:rsidR="00304CF3" w:rsidRPr="00A86201" w:rsidRDefault="00304CF3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237ABE" w:rsidRPr="00CD796B" w14:paraId="271478A4" w14:textId="77777777" w:rsidTr="00AF6314">
        <w:trPr>
          <w:cantSplit/>
          <w:trHeight w:hRule="exact" w:val="1556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23542A9" w14:textId="77777777" w:rsidR="00237ABE" w:rsidRPr="00CD796B" w:rsidRDefault="00237ABE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04B4F1A" w14:textId="3838E55F" w:rsidR="00237ABE" w:rsidRPr="004F71EF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14E2C0C3" w14:textId="77777777" w:rsidR="00D0384D" w:rsidRPr="001D7F88" w:rsidRDefault="00D0384D" w:rsidP="00D0384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  <w:t>Nov Auction results post by 5P</w:t>
            </w:r>
          </w:p>
          <w:p w14:paraId="7F8FC23C" w14:textId="77777777" w:rsidR="00994BC1" w:rsidRPr="004F71EF" w:rsidRDefault="00994BC1" w:rsidP="00994BC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8E894B1" w14:textId="120FD8F4" w:rsidR="003F4C20" w:rsidRPr="004F71EF" w:rsidRDefault="003F4C20" w:rsidP="00EE3EB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29F9C6C" w14:textId="78EC8522" w:rsidR="00237ABE" w:rsidRPr="004F71EF" w:rsidRDefault="00A8591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1A607CB1" w14:textId="1DC894F9" w:rsidR="00994BC1" w:rsidRDefault="00994BC1" w:rsidP="00994BC1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</w:t>
            </w:r>
            <w:r w:rsidR="001D7F8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EC</w:t>
            </w: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 Post MEQ</w:t>
            </w:r>
          </w:p>
          <w:p w14:paraId="2FA86F85" w14:textId="451C26A7" w:rsidR="001D7F88" w:rsidRPr="004F71EF" w:rsidRDefault="001D7F88" w:rsidP="001D7F88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DEC </w:t>
            </w:r>
            <w:r w:rsidRPr="001D7F8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M</w:t>
            </w:r>
            <w:r w:rsidR="00A50783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N</w:t>
            </w:r>
            <w:r w:rsidRPr="001D7F8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_202</w:t>
            </w:r>
            <w:r w:rsidR="001C31D0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6</w:t>
            </w:r>
            <w:r w:rsidRPr="001D7F8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_M</w:t>
            </w:r>
            <w:r w:rsidR="005B7ED9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12</w:t>
            </w:r>
            <w:r w:rsidRPr="001D7F88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_V0 by 5P</w:t>
            </w:r>
          </w:p>
          <w:p w14:paraId="1A5AFCFF" w14:textId="77777777" w:rsidR="001D7F88" w:rsidRPr="004F71EF" w:rsidRDefault="001D7F88" w:rsidP="00994BC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73D9240" w14:textId="77777777" w:rsidR="00436B44" w:rsidRPr="004F71EF" w:rsidRDefault="00436B44" w:rsidP="00436B4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Auction Opens 1A</w:t>
            </w:r>
          </w:p>
          <w:p w14:paraId="79E67E85" w14:textId="77777777" w:rsidR="00DC192F" w:rsidRPr="004F71EF" w:rsidRDefault="00DC192F" w:rsidP="00CB5148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</w:p>
          <w:p w14:paraId="7D9D03EB" w14:textId="34C0C703" w:rsidR="00CB5148" w:rsidRPr="004F71EF" w:rsidRDefault="00CB5148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173AC093" w14:textId="69D14DD9" w:rsidR="00EF3DF1" w:rsidRDefault="00A85911" w:rsidP="00EF3DF1">
            <w:pPr>
              <w:pStyle w:val="Dates"/>
              <w:rPr>
                <w:rFonts w:asciiTheme="minorHAnsi" w:hAnsiTheme="minorHAnsi"/>
                <w:b/>
                <w:color w:val="943634" w:themeColor="accent2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0BAC425D" w14:textId="28B2AE29" w:rsidR="00237ABE" w:rsidRPr="004F71EF" w:rsidRDefault="00237ABE" w:rsidP="00EF3DF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5B260B87" w14:textId="60206895" w:rsidR="001405DF" w:rsidRDefault="00CF36C9" w:rsidP="00994BC1">
            <w:pPr>
              <w:pStyle w:val="Dates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w:t xml:space="preserve"> </w:t>
            </w:r>
            <w:r w:rsidR="001D02A4">
              <w:rPr>
                <w:rFonts w:asciiTheme="minorHAnsi" w:hAnsiTheme="minorHAnsi"/>
                <w:b/>
                <w:noProof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noProof/>
                <w:sz w:val="14"/>
                <w:szCs w:val="16"/>
              </w:rPr>
              <w:t>8</w:t>
            </w:r>
          </w:p>
          <w:p w14:paraId="5D8F4155" w14:textId="77777777" w:rsidR="00436B44" w:rsidRPr="004F71EF" w:rsidRDefault="00436B44" w:rsidP="00436B4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2028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Auction Closes 5P</w:t>
            </w:r>
          </w:p>
          <w:p w14:paraId="704D38F7" w14:textId="77777777" w:rsidR="00436B44" w:rsidRPr="00436B44" w:rsidRDefault="00436B44" w:rsidP="00994BC1">
            <w:pPr>
              <w:pStyle w:val="Dates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</w:p>
          <w:p w14:paraId="5F1727FB" w14:textId="4ADF23F9" w:rsidR="00186EA4" w:rsidRPr="004F71EF" w:rsidRDefault="00186EA4" w:rsidP="00186E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A7AA427" w14:textId="7C0400A2" w:rsidR="00994BC1" w:rsidRPr="004F71EF" w:rsidRDefault="00994BC1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2AB1C418" w14:textId="52B3596F" w:rsidR="00237ABE" w:rsidRDefault="00CF36C9" w:rsidP="00AD4DC9">
            <w:pPr>
              <w:pStyle w:val="Dates"/>
              <w:rPr>
                <w:rFonts w:asciiTheme="minorHAnsi" w:hAnsiTheme="minorHAnsi"/>
                <w:b/>
                <w:noProof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w:t xml:space="preserve"> </w:t>
            </w:r>
            <w:r w:rsidR="00DD0DDD">
              <w:rPr>
                <w:rFonts w:asciiTheme="minorHAnsi" w:hAnsiTheme="minorHAnsi"/>
                <w:b/>
                <w:noProof/>
                <w:sz w:val="14"/>
                <w:szCs w:val="16"/>
              </w:rPr>
              <w:t>29</w:t>
            </w:r>
          </w:p>
          <w:p w14:paraId="7DF8591C" w14:textId="7B8EA736" w:rsidR="00F415F7" w:rsidRPr="004F71EF" w:rsidRDefault="00F415F7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3B7F8B6C" w14:textId="77777777" w:rsidR="00237ABE" w:rsidRPr="00A86201" w:rsidRDefault="00237ABE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5764ED37" w14:textId="027DDAED" w:rsidR="00AE1D12" w:rsidRDefault="00AE1D12" w:rsidP="00AE1D12"/>
    <w:tbl>
      <w:tblPr>
        <w:tblW w:w="14367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93"/>
        <w:gridCol w:w="2571"/>
        <w:gridCol w:w="2790"/>
        <w:gridCol w:w="2700"/>
        <w:gridCol w:w="2880"/>
        <w:gridCol w:w="2880"/>
        <w:gridCol w:w="253"/>
      </w:tblGrid>
      <w:tr w:rsidR="00AE1D12" w:rsidRPr="00F7411B" w14:paraId="08233235" w14:textId="77777777" w:rsidTr="00EB7515">
        <w:trPr>
          <w:cantSplit/>
          <w:trHeight w:hRule="exact" w:val="605"/>
          <w:jc w:val="center"/>
        </w:trPr>
        <w:tc>
          <w:tcPr>
            <w:tcW w:w="14367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55ED3550" w14:textId="7CEC97D8" w:rsidR="00AE1D12" w:rsidRPr="00F7411B" w:rsidRDefault="00AE1D12" w:rsidP="002E228B">
            <w:pPr>
              <w:pStyle w:val="MonthNames"/>
              <w:rPr>
                <w:b/>
              </w:rPr>
            </w:pPr>
            <w:r>
              <w:rPr>
                <w:b/>
              </w:rPr>
              <w:lastRenderedPageBreak/>
              <w:t>November</w:t>
            </w:r>
            <w:r w:rsidRPr="00F7411B">
              <w:rPr>
                <w:b/>
              </w:rPr>
              <w:t xml:space="preserve"> </w:t>
            </w:r>
            <w:r w:rsidR="005C0844"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AE1D12" w:rsidRPr="00F7411B" w14:paraId="5E8E6825" w14:textId="77777777" w:rsidTr="00EB7515">
        <w:trPr>
          <w:cantSplit/>
          <w:trHeight w:hRule="exact" w:val="259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4949BD32" w14:textId="77777777" w:rsidR="00AE1D12" w:rsidRPr="00F7411B" w:rsidRDefault="00AE1D12" w:rsidP="00AD4DC9">
            <w:pPr>
              <w:pStyle w:val="Weekdays"/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2CEC0BDF" w14:textId="77777777" w:rsidR="00AE1D12" w:rsidRPr="00F7411B" w:rsidRDefault="00AE1D12" w:rsidP="00AD4DC9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6902248" w14:textId="77777777" w:rsidR="00AE1D12" w:rsidRPr="00F7411B" w:rsidRDefault="00AE1D12" w:rsidP="00AD4DC9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2800DCF" w14:textId="77777777" w:rsidR="00AE1D12" w:rsidRPr="00F7411B" w:rsidRDefault="00AE1D12" w:rsidP="00AD4DC9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59E762B" w14:textId="77777777" w:rsidR="00AE1D12" w:rsidRPr="00F7411B" w:rsidRDefault="00AE1D12" w:rsidP="00AD4DC9">
            <w:pPr>
              <w:pStyle w:val="Weekdays"/>
            </w:pPr>
            <w:r w:rsidRPr="00F7411B">
              <w:t>Thursday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B2843C3" w14:textId="77777777" w:rsidR="00AE1D12" w:rsidRPr="00F7411B" w:rsidRDefault="00AE1D12" w:rsidP="00AD4DC9">
            <w:pPr>
              <w:pStyle w:val="Weekdays"/>
            </w:pPr>
            <w:r w:rsidRPr="00F7411B">
              <w:t>Friday</w:t>
            </w: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2BC5826" w14:textId="77777777" w:rsidR="00AE1D12" w:rsidRPr="00F7411B" w:rsidRDefault="00AE1D12" w:rsidP="00AD4DC9">
            <w:pPr>
              <w:pStyle w:val="Weekdays"/>
            </w:pPr>
          </w:p>
        </w:tc>
      </w:tr>
      <w:tr w:rsidR="00AE1D12" w:rsidRPr="00CD796B" w14:paraId="68AAD55E" w14:textId="77777777" w:rsidTr="00EB7515">
        <w:trPr>
          <w:cantSplit/>
          <w:trHeight w:hRule="exact" w:val="1772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83E3214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13EC8E" w14:textId="17BC1BA2" w:rsidR="00871A59" w:rsidRPr="00D50551" w:rsidRDefault="00DD0DDD" w:rsidP="00E5098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175375D1" w14:textId="77777777" w:rsidR="001D02A4" w:rsidRPr="004F71EF" w:rsidRDefault="001D02A4" w:rsidP="001D02A4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Jan </w:t>
            </w: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CEC</w:t>
            </w: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 Load Wind Opens 1A</w:t>
            </w:r>
          </w:p>
          <w:p w14:paraId="77DB89FF" w14:textId="77777777" w:rsidR="001D02A4" w:rsidRPr="00997450" w:rsidRDefault="001D02A4" w:rsidP="001D02A4">
            <w:pPr>
              <w:pStyle w:val="Dates"/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</w:pPr>
            <w:r w:rsidRPr="00997450"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  <w:t>UDC Load Migration Window Opens 1A</w:t>
            </w:r>
          </w:p>
          <w:p w14:paraId="67B11D15" w14:textId="77777777" w:rsidR="001D02A4" w:rsidRDefault="001D02A4" w:rsidP="001D02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0B5AF6F" w14:textId="77777777" w:rsidR="001D02A4" w:rsidRPr="004F71EF" w:rsidRDefault="001D02A4" w:rsidP="001D02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866BB69" w14:textId="172DA949" w:rsidR="00AE1D12" w:rsidRDefault="00AE1D12" w:rsidP="00E5098D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8"/>
                <w:szCs w:val="18"/>
              </w:rPr>
            </w:pPr>
          </w:p>
          <w:p w14:paraId="68306AFB" w14:textId="71CF76EB" w:rsidR="00E5098D" w:rsidRDefault="00E5098D" w:rsidP="00E5098D">
            <w:pPr>
              <w:pStyle w:val="Dates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  <w:p w14:paraId="24851619" w14:textId="76528813" w:rsidR="00EA5D07" w:rsidRDefault="00EA5D07" w:rsidP="00E5098D">
            <w:pPr>
              <w:pStyle w:val="Dates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  <w:p w14:paraId="20AD7AAD" w14:textId="46B210FB" w:rsidR="00BB2F94" w:rsidRDefault="00BB2F94" w:rsidP="00667388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yellow"/>
              </w:rPr>
            </w:pPr>
          </w:p>
          <w:p w14:paraId="3A47FE2A" w14:textId="77777777" w:rsidR="00136FC7" w:rsidRPr="00CD796B" w:rsidRDefault="00136FC7" w:rsidP="00852606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9B71C5" w14:textId="1F524A03" w:rsidR="003B7B43" w:rsidRPr="00D50551" w:rsidRDefault="00DD0DDD" w:rsidP="008F765B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56684F55" w14:textId="409785DE" w:rsidR="003B7B43" w:rsidRDefault="003B7B43" w:rsidP="008F765B">
            <w:pPr>
              <w:pStyle w:val="Dates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  <w:p w14:paraId="7AB855A1" w14:textId="4D851751" w:rsidR="00F678BB" w:rsidRDefault="00F678BB" w:rsidP="008F765B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green"/>
              </w:rPr>
            </w:pPr>
          </w:p>
          <w:p w14:paraId="0CB9F4F5" w14:textId="3E725880" w:rsidR="006B2FC6" w:rsidRPr="00CD796B" w:rsidRDefault="006B2FC6" w:rsidP="008F765B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green"/>
              </w:rPr>
            </w:pPr>
          </w:p>
          <w:p w14:paraId="54F70B08" w14:textId="21B0D651" w:rsidR="003B7B43" w:rsidRDefault="003B7B43" w:rsidP="008F765B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yellow"/>
              </w:rPr>
            </w:pPr>
          </w:p>
          <w:p w14:paraId="559DB37A" w14:textId="426E42EF" w:rsidR="00A16FE2" w:rsidRPr="00CD796B" w:rsidRDefault="00A16FE2" w:rsidP="00994BC1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DFB32AD" w14:textId="75380164" w:rsidR="00AE1D12" w:rsidRPr="004F71EF" w:rsidRDefault="00161DCA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 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3384FE01" w14:textId="13B2DA09" w:rsidR="00AE1D12" w:rsidRPr="004F71EF" w:rsidRDefault="00AE1D12" w:rsidP="005741CA">
            <w:pPr>
              <w:pStyle w:val="Dates"/>
              <w:rPr>
                <w:rFonts w:asciiTheme="minorHAnsi" w:hAnsiTheme="minorHAnsi"/>
                <w:b/>
                <w:color w:val="0D0D0D" w:themeColor="text1" w:themeTint="F2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0113F89" w14:textId="3A7B1E66" w:rsidR="00AE1D12" w:rsidRPr="00D50551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457AF26C" w14:textId="77777777" w:rsidR="00F31EA6" w:rsidRPr="00F31EA6" w:rsidRDefault="00F31EA6" w:rsidP="00F31EA6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F31EA6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 xml:space="preserve">POST ALLOC_MN_M12_ETC Model </w:t>
            </w:r>
          </w:p>
          <w:p w14:paraId="5C3E1671" w14:textId="77777777" w:rsidR="00343FD7" w:rsidRPr="001D0B9A" w:rsidRDefault="00343FD7" w:rsidP="00343FD7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ALLOC_MN_M12_T1 Model</w:t>
            </w:r>
          </w:p>
          <w:p w14:paraId="4D6F9ED9" w14:textId="58DDCC55" w:rsidR="003B5E53" w:rsidRPr="004F71EF" w:rsidRDefault="003B5E53" w:rsidP="00F6318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2DCC8A" w14:textId="513BCDBC" w:rsidR="00AE1D12" w:rsidRPr="004F71EF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5026788B" w14:textId="77777777" w:rsidR="001D02A4" w:rsidRPr="00F8553B" w:rsidRDefault="001D02A4" w:rsidP="001D02A4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CEC</w:t>
            </w: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 Load Wind Closes 5P</w:t>
            </w:r>
          </w:p>
          <w:p w14:paraId="36F5CD43" w14:textId="77777777" w:rsidR="00AE1D12" w:rsidRPr="004F71EF" w:rsidRDefault="00AE1D12" w:rsidP="00F31EA6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ED05072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AE1D12" w:rsidRPr="00CD796B" w14:paraId="65B34EA6" w14:textId="77777777" w:rsidTr="00EB7515">
        <w:trPr>
          <w:cantSplit/>
          <w:trHeight w:hRule="exact" w:val="1584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C85A93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47BB08" w14:textId="16E7C67A" w:rsidR="00AE1D12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170EF4FD" w14:textId="77777777" w:rsidR="001D02A4" w:rsidRPr="004F71EF" w:rsidRDefault="001D02A4" w:rsidP="001D02A4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Hist Load Wind Opens 1A</w:t>
            </w:r>
          </w:p>
          <w:p w14:paraId="33D94728" w14:textId="77777777" w:rsidR="001D02A4" w:rsidRPr="004F71EF" w:rsidRDefault="001D02A4" w:rsidP="001D02A4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Hist Load Wind Closes 5P</w:t>
            </w:r>
          </w:p>
          <w:p w14:paraId="318B9AAE" w14:textId="77777777" w:rsidR="001D02A4" w:rsidRPr="00F8553B" w:rsidRDefault="001D02A4" w:rsidP="001D02A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</w:p>
          <w:p w14:paraId="1B8CBB44" w14:textId="77777777" w:rsidR="003B7B43" w:rsidRPr="004F71EF" w:rsidRDefault="003B7B43" w:rsidP="003D0B1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0F8CFA9" w14:textId="2CB4C47A" w:rsidR="00AE1D12" w:rsidRPr="004F71EF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0DBDF957" w14:textId="77777777" w:rsidR="00854E47" w:rsidRDefault="00854E47" w:rsidP="00854E4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Frcst Load Wind Opens 1A</w:t>
            </w:r>
          </w:p>
          <w:p w14:paraId="6AF481E2" w14:textId="77777777" w:rsidR="00F31EA6" w:rsidRPr="004F71EF" w:rsidRDefault="00F31EA6" w:rsidP="00F31EA6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1 Opens 1A</w:t>
            </w:r>
          </w:p>
          <w:p w14:paraId="4127B7EF" w14:textId="77777777" w:rsidR="00F31EA6" w:rsidRPr="004F71EF" w:rsidRDefault="00F31EA6" w:rsidP="00F31EA6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1 Closes 5P</w:t>
            </w:r>
          </w:p>
          <w:p w14:paraId="2E67AF81" w14:textId="3E68503E" w:rsidR="003B7B43" w:rsidRPr="004F71EF" w:rsidRDefault="003B7B43" w:rsidP="00F8553B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AC4AA40" w14:textId="5BDFD94B" w:rsidR="00AE1D12" w:rsidRPr="004F71EF" w:rsidRDefault="00854E47" w:rsidP="00AD4DC9">
            <w:pPr>
              <w:pStyle w:val="Dates"/>
              <w:rPr>
                <w:rFonts w:asciiTheme="minorHAnsi" w:hAnsiTheme="minorHAnsi"/>
                <w:b/>
                <w:color w:val="0070C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46CAB1CC" w14:textId="77777777" w:rsidR="00854E47" w:rsidRPr="002A2F07" w:rsidRDefault="00854E47" w:rsidP="00854E4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Frcst Load Wind Closes 5P</w:t>
            </w:r>
          </w:p>
          <w:p w14:paraId="3ABE8C28" w14:textId="0DBE9A05" w:rsidR="00101C67" w:rsidRPr="004F71EF" w:rsidRDefault="00101C67" w:rsidP="00AD4DC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  <w:p w14:paraId="3B13AAEE" w14:textId="48F22CFB" w:rsidR="00101C67" w:rsidRPr="004F71EF" w:rsidRDefault="00101C67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B0303D" w14:textId="560AF8D0" w:rsidR="003D0B18" w:rsidRDefault="00854E47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28BB1B81" w14:textId="77777777" w:rsidR="00F31EA6" w:rsidRDefault="00F31EA6" w:rsidP="00F31EA6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Post Tier 1 Results by 5P</w:t>
            </w:r>
          </w:p>
          <w:p w14:paraId="6F54452A" w14:textId="6627D199" w:rsidR="00343FD7" w:rsidRDefault="00343FD7" w:rsidP="00F31EA6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ALLOC_MN_M12_T2 Model</w:t>
            </w:r>
          </w:p>
          <w:p w14:paraId="516CF7DE" w14:textId="2CC4FCF1" w:rsidR="00DF5979" w:rsidRPr="004F71EF" w:rsidRDefault="00DF5979" w:rsidP="00F31EA6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Post Set-Aside</w:t>
            </w:r>
          </w:p>
          <w:p w14:paraId="78EF5756" w14:textId="77777777" w:rsidR="00436B44" w:rsidRPr="004F71EF" w:rsidRDefault="00436B44" w:rsidP="00436B4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Post 202</w:t>
            </w:r>
            <w:r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>8</w:t>
            </w: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  <w:t xml:space="preserve"> Auction Results by 5P</w:t>
            </w:r>
          </w:p>
          <w:p w14:paraId="3F196FAC" w14:textId="362655C7" w:rsidR="00854E47" w:rsidRPr="004F71EF" w:rsidRDefault="00854E47" w:rsidP="00854E4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45ED5576" w14:textId="0D3EB506" w:rsidR="003D0B18" w:rsidRPr="004F71EF" w:rsidRDefault="003D0B18" w:rsidP="00961CA1">
            <w:pPr>
              <w:pStyle w:val="Dates"/>
              <w:rPr>
                <w:rFonts w:asciiTheme="minorHAnsi" w:hAnsiTheme="minorHAnsi"/>
                <w:b/>
                <w:color w:val="7030A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F45BEB" w14:textId="36979B89" w:rsidR="00AE1D12" w:rsidRDefault="00854E47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4D21D1B4" w14:textId="77777777" w:rsidR="00F31EA6" w:rsidRPr="004F71EF" w:rsidRDefault="00F31EA6" w:rsidP="00F31EA6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2 MEQ</w:t>
            </w:r>
          </w:p>
          <w:p w14:paraId="4750FC63" w14:textId="77777777" w:rsidR="00961CA1" w:rsidRDefault="00961CA1" w:rsidP="005741CA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7FEBA292" w14:textId="4683FB0B" w:rsidR="004F0281" w:rsidRPr="004F71EF" w:rsidRDefault="004F0281" w:rsidP="00961CA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C8A6CA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AE1D12" w:rsidRPr="00CD796B" w14:paraId="77E7EADE" w14:textId="77777777" w:rsidTr="00EB7515">
        <w:trPr>
          <w:cantSplit/>
          <w:trHeight w:hRule="exact" w:val="1584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ADD2A25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2857CC23" w14:textId="5639CF59" w:rsidR="00A80B01" w:rsidRDefault="001D02A4" w:rsidP="00961CA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000DDF13" w14:textId="77777777" w:rsidR="00F31EA6" w:rsidRPr="004F71EF" w:rsidRDefault="00F31EA6" w:rsidP="00F31EA6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2 Opens 1A</w:t>
            </w:r>
          </w:p>
          <w:p w14:paraId="2F339E4A" w14:textId="77777777" w:rsidR="00F31EA6" w:rsidRDefault="00F31EA6" w:rsidP="00F31EA6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Tier 2 Closes 5P</w:t>
            </w:r>
          </w:p>
          <w:p w14:paraId="5F25E13D" w14:textId="77777777" w:rsidR="006216B6" w:rsidRPr="004F71EF" w:rsidRDefault="006216B6" w:rsidP="00961CA1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71833E81" w14:textId="77777777" w:rsidR="003B7B43" w:rsidRPr="004F71EF" w:rsidRDefault="003B7B43" w:rsidP="00F31EA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C5A68CE" w14:textId="2B1547D4" w:rsidR="00A80B01" w:rsidRDefault="00871A59" w:rsidP="00BB2F9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58DA99F3" w14:textId="77777777" w:rsidR="00AE1D12" w:rsidRPr="004F71EF" w:rsidRDefault="00AE1D12" w:rsidP="00BB2F94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9C2E448" w14:textId="77777777" w:rsidR="008F765B" w:rsidRPr="004F71EF" w:rsidRDefault="008F765B" w:rsidP="00AD4DC9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64BC4E55" w14:textId="77777777" w:rsidR="00AE1D12" w:rsidRPr="004F71EF" w:rsidRDefault="00AE1D12" w:rsidP="00AD4DC9">
            <w:pPr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27160B37" w14:textId="77777777" w:rsidR="00E5098D" w:rsidRPr="004F71EF" w:rsidRDefault="00E5098D" w:rsidP="00AD4DC9">
            <w:pPr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13B90BE2" w14:textId="77777777" w:rsidR="00387192" w:rsidRPr="004F71EF" w:rsidRDefault="00387192" w:rsidP="00AD4DC9">
            <w:pPr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3D099AD8" w14:textId="77777777" w:rsidR="00E5098D" w:rsidRPr="004F71EF" w:rsidRDefault="00E5098D" w:rsidP="00AD4DC9">
            <w:pPr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34861DB9" w14:textId="7777777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182F001A" w14:textId="77777777" w:rsidR="00AE1D12" w:rsidRPr="004F71EF" w:rsidRDefault="00AE1D12" w:rsidP="00AD4DC9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F061CE9" w14:textId="5D14C385" w:rsidR="00A80B01" w:rsidRDefault="00DD237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  <w:r w:rsidR="00871A59" w:rsidRPr="004F71EF">
              <w:rPr>
                <w:rFonts w:asciiTheme="minorHAnsi" w:hAnsiTheme="minorHAnsi"/>
                <w:b/>
                <w:sz w:val="14"/>
                <w:szCs w:val="16"/>
              </w:rPr>
              <w:t xml:space="preserve">       </w:t>
            </w:r>
          </w:p>
          <w:p w14:paraId="05296C1B" w14:textId="181DB58D" w:rsidR="002A2F07" w:rsidRDefault="002A2F07" w:rsidP="00961CA1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</w:p>
          <w:p w14:paraId="563CCF4A" w14:textId="77777777" w:rsidR="00854E47" w:rsidRPr="004F71EF" w:rsidRDefault="00854E47" w:rsidP="00854E47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Post Tier 2 Results by 5P</w:t>
            </w:r>
          </w:p>
          <w:p w14:paraId="555809CE" w14:textId="77777777" w:rsidR="00343FD7" w:rsidRPr="001D0B9A" w:rsidRDefault="00343FD7" w:rsidP="00343FD7">
            <w:pPr>
              <w:pStyle w:val="Dates"/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POST AUC_MN_M12 Model</w:t>
            </w:r>
          </w:p>
          <w:p w14:paraId="502B0E01" w14:textId="0E638D7A" w:rsidR="00AE1D12" w:rsidRPr="004F71EF" w:rsidRDefault="00AE1D12" w:rsidP="00AD4DC9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EC51588" w14:textId="0339BEF5" w:rsidR="00AE1D12" w:rsidRPr="004F71EF" w:rsidRDefault="00AE1D12" w:rsidP="00AD4DC9">
            <w:pPr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63C4B908" w14:textId="3E2B4273" w:rsidR="00A80B01" w:rsidRDefault="00DD237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088C78CB" w14:textId="3BEBBB21" w:rsidR="00AE1D12" w:rsidRPr="004F71EF" w:rsidRDefault="00AE1D12" w:rsidP="00854E4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1002C8D5" w14:textId="0C077E0A" w:rsidR="00AE1D12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19</w:t>
            </w:r>
          </w:p>
          <w:p w14:paraId="0B33602F" w14:textId="4CFD902A" w:rsidR="00F31EA6" w:rsidRPr="004F71EF" w:rsidRDefault="00F31EA6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UDCs submit LM data by 12P</w:t>
            </w:r>
          </w:p>
          <w:p w14:paraId="54026B5F" w14:textId="77777777" w:rsidR="001D02A4" w:rsidRPr="00EF272C" w:rsidRDefault="001D02A4" w:rsidP="001D02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Auction Opens 1A</w:t>
            </w:r>
          </w:p>
          <w:p w14:paraId="3B898706" w14:textId="47D4EA6D" w:rsidR="00C81BE3" w:rsidRPr="004F71EF" w:rsidRDefault="00C81BE3" w:rsidP="001E3672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260DBBBC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304CF3" w:rsidRPr="00CD796B" w14:paraId="7DF74B99" w14:textId="77777777" w:rsidTr="00EB7515">
        <w:trPr>
          <w:cantSplit/>
          <w:trHeight w:hRule="exact" w:val="1584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72A431B" w14:textId="77777777" w:rsidR="00304CF3" w:rsidRPr="00CD796B" w:rsidRDefault="00304CF3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B5D3168" w14:textId="0731F328" w:rsidR="00304CF3" w:rsidRDefault="001D02A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79A7023E" w14:textId="77777777" w:rsidR="00854E47" w:rsidRPr="004F71EF" w:rsidRDefault="00854E47" w:rsidP="00854E4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Auction Closes 5P</w:t>
            </w:r>
          </w:p>
          <w:p w14:paraId="7C7C1C6D" w14:textId="2768D01A" w:rsidR="00387192" w:rsidRPr="004F71EF" w:rsidRDefault="00387192" w:rsidP="001D02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5326859" w14:textId="0C63C212" w:rsidR="002A2F07" w:rsidRDefault="00854E47" w:rsidP="002A2F0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754D1D28" w14:textId="77777777" w:rsidR="008F765B" w:rsidRPr="004F71EF" w:rsidRDefault="008F765B" w:rsidP="00EC64D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A647873" w14:textId="77777777" w:rsidR="00DE2D82" w:rsidRPr="004F71EF" w:rsidRDefault="00DE2D82" w:rsidP="00EC64D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B6DA36C" w14:textId="77777777" w:rsidR="00C81BE3" w:rsidRPr="004F71EF" w:rsidRDefault="00C81BE3" w:rsidP="00EC64D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82369A8" w14:textId="77777777" w:rsidR="00C81BE3" w:rsidRPr="004F71EF" w:rsidRDefault="00C81BE3" w:rsidP="00EC64D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19942F3" w14:textId="5AC0A3CF" w:rsidR="00304CF3" w:rsidRDefault="00854E47" w:rsidP="00EC64D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2722064F" w14:textId="6D6FBC0C" w:rsidR="00F31EA6" w:rsidRDefault="00F31EA6" w:rsidP="00EC64D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548DD4" w:themeColor="text2" w:themeTint="99"/>
                <w:sz w:val="14"/>
                <w:szCs w:val="16"/>
              </w:rPr>
              <w:t>Dec Auction results post by 5P</w:t>
            </w:r>
          </w:p>
          <w:p w14:paraId="44BE5558" w14:textId="7B1FB29B" w:rsidR="00854E47" w:rsidRPr="001D0B9A" w:rsidRDefault="00854E47" w:rsidP="00854E4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1D0B9A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M</w:t>
            </w:r>
            <w:r w:rsidR="006B2F81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N</w:t>
            </w:r>
            <w:r w:rsidRPr="001D0B9A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_202</w:t>
            </w:r>
            <w:r w:rsidR="00C87AC9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8</w:t>
            </w:r>
            <w:r w:rsidRPr="001D0B9A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_M01_V0 by 5P </w:t>
            </w:r>
          </w:p>
          <w:p w14:paraId="0BEAF669" w14:textId="36CA7B9B" w:rsidR="008F765B" w:rsidRPr="004F71EF" w:rsidRDefault="00854E47" w:rsidP="00186E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MEQ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4FFBD5A3" w14:textId="1597F952" w:rsidR="00304CF3" w:rsidRDefault="00007B7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384A0C58" w14:textId="65490795" w:rsidR="00BB2F94" w:rsidRPr="004F71EF" w:rsidRDefault="00BB2F9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C49B79E" w14:textId="77777777" w:rsidR="001D02A4" w:rsidRPr="004F71EF" w:rsidRDefault="001D02A4" w:rsidP="001D02A4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 xml:space="preserve">Holiday </w:t>
            </w:r>
          </w:p>
          <w:p w14:paraId="0315D6B5" w14:textId="77777777" w:rsidR="001D02A4" w:rsidRPr="004F71EF" w:rsidRDefault="001D02A4" w:rsidP="001D02A4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(Thanksgiving)</w:t>
            </w:r>
          </w:p>
          <w:p w14:paraId="0BC85D1F" w14:textId="007022B5" w:rsidR="00BB2F94" w:rsidRPr="004F71EF" w:rsidRDefault="00BB2F9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7EF9C4A1" w14:textId="1B0DBC45" w:rsidR="00EF272C" w:rsidRDefault="00871A59" w:rsidP="00EF272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4751091F" w14:textId="7DB38C27" w:rsidR="001D02A4" w:rsidRPr="004F71EF" w:rsidRDefault="001D02A4" w:rsidP="001D02A4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 xml:space="preserve">Holiday </w:t>
            </w:r>
          </w:p>
          <w:p w14:paraId="0AD7CF58" w14:textId="77777777" w:rsidR="001D02A4" w:rsidRPr="004F71EF" w:rsidRDefault="001D02A4" w:rsidP="001D02A4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(Thanksgiving)</w:t>
            </w:r>
          </w:p>
          <w:p w14:paraId="34310D4F" w14:textId="077F293D" w:rsidR="00B27C39" w:rsidRPr="004F71EF" w:rsidRDefault="00B27C39" w:rsidP="001D02A4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58D8530F" w14:textId="77777777" w:rsidR="00304CF3" w:rsidRPr="00CD796B" w:rsidRDefault="00304CF3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DD2374" w:rsidRPr="00CD796B" w14:paraId="6B25ED92" w14:textId="77777777" w:rsidTr="00EB7515">
        <w:trPr>
          <w:cantSplit/>
          <w:trHeight w:hRule="exact" w:val="1584"/>
          <w:jc w:val="center"/>
        </w:trPr>
        <w:tc>
          <w:tcPr>
            <w:tcW w:w="293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1C3508" w14:textId="77777777" w:rsidR="00DD2374" w:rsidRPr="00CD796B" w:rsidRDefault="00DD2374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C2B1E8A" w14:textId="1BE8C376" w:rsidR="00DD2374" w:rsidRPr="004F71EF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  <w:p w14:paraId="42629897" w14:textId="4F06E92E" w:rsidR="00C81BE3" w:rsidRPr="004F71EF" w:rsidRDefault="00C81BE3" w:rsidP="00F31EA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7D46BF9B" w14:textId="37CC269B" w:rsidR="00DD2374" w:rsidRDefault="00DD0DDD" w:rsidP="00CF3ED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30</w:t>
            </w:r>
          </w:p>
          <w:p w14:paraId="5B849E2A" w14:textId="6FA08CCE" w:rsidR="00961CA1" w:rsidRPr="004F71EF" w:rsidRDefault="00961CA1" w:rsidP="00854E47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9B48BC6" w14:textId="440AFACA" w:rsidR="00DD2374" w:rsidRPr="004F71EF" w:rsidRDefault="00DD2374" w:rsidP="00EC64D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3FE3F2C" w14:textId="68B361DD" w:rsidR="0061008D" w:rsidRPr="004F71EF" w:rsidRDefault="0061008D" w:rsidP="006506FB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5604040B" w14:textId="6AA72A9D" w:rsidR="00DD2374" w:rsidRPr="004F71EF" w:rsidRDefault="00DD237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1E1F05E" w14:textId="4455F024" w:rsidR="00994BC1" w:rsidRPr="004F71EF" w:rsidRDefault="001D02A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95AA1F" wp14:editId="31447736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38735</wp:posOffset>
                      </wp:positionV>
                      <wp:extent cx="923925" cy="295275"/>
                      <wp:effectExtent l="0" t="1905" r="0" b="0"/>
                      <wp:wrapNone/>
                      <wp:docPr id="10" name="Rectangle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39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34C997" w14:textId="77777777" w:rsidR="008A514C" w:rsidRPr="00C64309" w:rsidRDefault="008A514C" w:rsidP="00AE1D1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December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5AA1F" id="_x0000_s1055" style="position:absolute;margin-left:36pt;margin-top:3.05pt;width:72.7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" stroked="f">
                      <v:textbox>
                        <w:txbxContent>
                          <w:p w14:paraId="7534C997" w14:textId="77777777" w:rsidR="008A514C" w:rsidRPr="00C64309" w:rsidRDefault="008A514C" w:rsidP="00AE1D1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December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AE07B6F" wp14:editId="2A9E268A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46990</wp:posOffset>
                      </wp:positionV>
                      <wp:extent cx="307975" cy="247650"/>
                      <wp:effectExtent l="25400" t="21590" r="38100" b="45085"/>
                      <wp:wrapNone/>
                      <wp:docPr id="5" name="AutoShape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BFC509" id="AutoShape 555" o:spid="_x0000_s1026" style="position:absolute;margin-left:5.3pt;margin-top:3.7pt;width:24.25pt;height:19.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" fillcolor="#548dd4 [1951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  <w:p w14:paraId="3BCA4517" w14:textId="4EC96186" w:rsidR="00994BC1" w:rsidRPr="004F71EF" w:rsidRDefault="001D02A4" w:rsidP="001D02A4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BF7664D" wp14:editId="10395766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306705</wp:posOffset>
                      </wp:positionV>
                      <wp:extent cx="762000" cy="295275"/>
                      <wp:effectExtent l="0" t="1905" r="0" b="0"/>
                      <wp:wrapNone/>
                      <wp:docPr id="7" name="Rectangle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263799" w14:textId="77777777" w:rsidR="008A514C" w:rsidRPr="00C64309" w:rsidRDefault="008A514C" w:rsidP="00AE1D1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January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F7664D" id="_x0000_s1056" style="position:absolute;left:0;text-align:left;margin-left:39.65pt;margin-top:24.15pt;width:60pt;height:2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" stroked="f">
                      <v:textbox>
                        <w:txbxContent>
                          <w:p w14:paraId="2D263799" w14:textId="77777777" w:rsidR="008A514C" w:rsidRPr="00C64309" w:rsidRDefault="008A514C" w:rsidP="00AE1D1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January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6B190F5" wp14:editId="02DAA0AD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324485</wp:posOffset>
                      </wp:positionV>
                      <wp:extent cx="307975" cy="279548"/>
                      <wp:effectExtent l="19050" t="19050" r="34925" b="63500"/>
                      <wp:wrapNone/>
                      <wp:docPr id="6" name="AutoShape 5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79548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F9FEED" id="AutoShape 556" o:spid="_x0000_s1026" style="position:absolute;margin-left:2.65pt;margin-top:25.55pt;width:24.25pt;height:22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" fillcolor="red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1FA92580" w14:textId="5E56D579" w:rsidR="00DD2374" w:rsidRPr="004F71EF" w:rsidRDefault="00DD237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ABEB64D" w14:textId="3E35E3A5" w:rsidR="00994BC1" w:rsidRPr="004F71EF" w:rsidRDefault="001D02A4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4409B12" wp14:editId="1852BE4E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42545</wp:posOffset>
                      </wp:positionV>
                      <wp:extent cx="808075" cy="295275"/>
                      <wp:effectExtent l="0" t="0" r="0" b="9525"/>
                      <wp:wrapNone/>
                      <wp:docPr id="9" name="Rectangle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80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AA684D" w14:textId="77777777" w:rsidR="008A514C" w:rsidRPr="00DD2374" w:rsidRDefault="008A514C" w:rsidP="00AE1D12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DD2374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Annual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409B12" id="_x0000_s1057" style="position:absolute;margin-left:43.5pt;margin-top:3.35pt;width:63.65pt;height:23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" fillcolor="yellow" stroked="f">
                      <v:textbox>
                        <w:txbxContent>
                          <w:p w14:paraId="14AA684D" w14:textId="77777777" w:rsidR="008A514C" w:rsidRPr="00DD2374" w:rsidRDefault="008A514C" w:rsidP="00AE1D1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D2374">
                              <w:rPr>
                                <w:b/>
                                <w:sz w:val="28"/>
                                <w:szCs w:val="28"/>
                              </w:rPr>
                              <w:t>Annual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07092B18" wp14:editId="395B6552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100330</wp:posOffset>
                      </wp:positionV>
                      <wp:extent cx="307975" cy="247650"/>
                      <wp:effectExtent l="25400" t="21590" r="38100" b="45085"/>
                      <wp:wrapNone/>
                      <wp:docPr id="8" name="AutoShape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783F4B" id="AutoShape 557" o:spid="_x0000_s1026" style="position:absolute;margin-left:6.6pt;margin-top:7.9pt;width:24.25pt;height:19.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" fillcolor="yellow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  <w:p w14:paraId="59C9667C" w14:textId="37106350" w:rsidR="00994BC1" w:rsidRPr="004F71EF" w:rsidRDefault="00994BC1" w:rsidP="001D02A4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3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1E6D88CD" w14:textId="77777777" w:rsidR="00DD2374" w:rsidRPr="00CD796B" w:rsidRDefault="00DD2374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2917F6B9" w14:textId="77777777" w:rsidR="00AE1D12" w:rsidRDefault="00AE1D12" w:rsidP="00AE1D12"/>
    <w:p w14:paraId="1760D447" w14:textId="77777777" w:rsidR="00AE1D12" w:rsidRDefault="00AE1D12" w:rsidP="00AE1D12"/>
    <w:tbl>
      <w:tblPr>
        <w:tblW w:w="14802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2"/>
        <w:gridCol w:w="2605"/>
        <w:gridCol w:w="2811"/>
        <w:gridCol w:w="2720"/>
        <w:gridCol w:w="2902"/>
        <w:gridCol w:w="3240"/>
        <w:gridCol w:w="272"/>
      </w:tblGrid>
      <w:tr w:rsidR="00AE1D12" w:rsidRPr="00F7411B" w14:paraId="6D3CD547" w14:textId="77777777" w:rsidTr="00AF6314">
        <w:trPr>
          <w:cantSplit/>
          <w:trHeight w:hRule="exact" w:val="605"/>
          <w:jc w:val="center"/>
        </w:trPr>
        <w:tc>
          <w:tcPr>
            <w:tcW w:w="14802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78BC5CB0" w14:textId="1D97727B" w:rsidR="00AE1D12" w:rsidRPr="00AD122B" w:rsidRDefault="00AE1D12" w:rsidP="002E228B">
            <w:pPr>
              <w:pStyle w:val="MonthNames"/>
              <w:rPr>
                <w:b/>
              </w:rPr>
            </w:pPr>
            <w:r>
              <w:rPr>
                <w:bCs w:val="0"/>
                <w:color w:val="auto"/>
                <w:sz w:val="24"/>
                <w:szCs w:val="24"/>
              </w:rPr>
              <w:lastRenderedPageBreak/>
              <w:br w:type="page"/>
            </w:r>
            <w:r>
              <w:rPr>
                <w:bCs w:val="0"/>
              </w:rPr>
              <w:br w:type="page"/>
            </w:r>
            <w:r>
              <w:rPr>
                <w:b/>
              </w:rPr>
              <w:t>December</w:t>
            </w:r>
            <w:r w:rsidRPr="00AD122B">
              <w:rPr>
                <w:b/>
              </w:rPr>
              <w:t xml:space="preserve"> </w:t>
            </w:r>
            <w:r w:rsidR="005C0844">
              <w:rPr>
                <w:b/>
              </w:rPr>
              <w:t>202</w:t>
            </w:r>
            <w:r w:rsidR="009A1855">
              <w:rPr>
                <w:b/>
              </w:rPr>
              <w:t>7</w:t>
            </w:r>
          </w:p>
        </w:tc>
      </w:tr>
      <w:tr w:rsidR="00AE1D12" w:rsidRPr="00F7411B" w14:paraId="2473777B" w14:textId="77777777" w:rsidTr="00AF6314">
        <w:trPr>
          <w:cantSplit/>
          <w:trHeight w:hRule="exact" w:val="259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1CF030C" w14:textId="77777777" w:rsidR="00AE1D12" w:rsidRPr="00F7411B" w:rsidRDefault="00AE1D12" w:rsidP="00AD4DC9">
            <w:pPr>
              <w:pStyle w:val="Weekdays"/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DB4BFC0" w14:textId="77777777" w:rsidR="00AE1D12" w:rsidRPr="00F7411B" w:rsidRDefault="00AE1D12" w:rsidP="00AD4DC9">
            <w:pPr>
              <w:pStyle w:val="Weekdays"/>
            </w:pPr>
            <w:r w:rsidRPr="00F7411B">
              <w:t>Monday</w:t>
            </w: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A2CDACD" w14:textId="77777777" w:rsidR="00AE1D12" w:rsidRPr="00F7411B" w:rsidRDefault="00AE1D12" w:rsidP="00AD4DC9">
            <w:pPr>
              <w:pStyle w:val="Weekdays"/>
            </w:pPr>
            <w:r w:rsidRPr="00F7411B">
              <w:t>Tuesday</w:t>
            </w: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5D2D133" w14:textId="77777777" w:rsidR="00AE1D12" w:rsidRPr="00F7411B" w:rsidRDefault="00AE1D12" w:rsidP="00AD4DC9">
            <w:pPr>
              <w:pStyle w:val="Weekdays"/>
            </w:pPr>
            <w:r w:rsidRPr="00F7411B">
              <w:t>Wednesday</w:t>
            </w: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13B06C7E" w14:textId="77777777" w:rsidR="00AE1D12" w:rsidRPr="00F7411B" w:rsidRDefault="00AE1D12" w:rsidP="00AD4DC9">
            <w:pPr>
              <w:pStyle w:val="Weekdays"/>
            </w:pPr>
            <w:r w:rsidRPr="00F7411B">
              <w:t>Thursday</w:t>
            </w: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23EE4E1" w14:textId="77777777" w:rsidR="00AE1D12" w:rsidRPr="00F7411B" w:rsidRDefault="00AE1D12" w:rsidP="00AD4DC9">
            <w:pPr>
              <w:pStyle w:val="Weekdays"/>
            </w:pPr>
            <w:r w:rsidRPr="00F7411B">
              <w:t>Friday</w:t>
            </w: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1DF7409" w14:textId="77777777" w:rsidR="00AE1D12" w:rsidRPr="00F7411B" w:rsidRDefault="00AE1D12" w:rsidP="00AD4DC9">
            <w:pPr>
              <w:pStyle w:val="Weekdays"/>
            </w:pPr>
          </w:p>
        </w:tc>
      </w:tr>
      <w:tr w:rsidR="00AE1D12" w:rsidRPr="00CD796B" w14:paraId="6B09B08F" w14:textId="77777777" w:rsidTr="00AF6314">
        <w:trPr>
          <w:cantSplit/>
          <w:trHeight w:hRule="exact" w:val="1637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BB670C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6D2E7F" w14:textId="12FFA2C1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32CB59AF" w14:textId="77777777" w:rsidR="0039615E" w:rsidRPr="004F71EF" w:rsidRDefault="0039615E" w:rsidP="005741CA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0EC82FE9" w14:textId="58CA2121" w:rsidR="00AE1D12" w:rsidRPr="004F71EF" w:rsidRDefault="00AE1D12" w:rsidP="00EB2D4F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E2BCA9" w14:textId="2DF1D569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C123461" w14:textId="77777777" w:rsidR="00673FC5" w:rsidRPr="004F71EF" w:rsidRDefault="00673FC5" w:rsidP="00673FC5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5170286E" w14:textId="77777777" w:rsidR="00A0539C" w:rsidRPr="004F71EF" w:rsidRDefault="00A0539C" w:rsidP="00EE54E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6CBF0D5" w14:textId="3A4CD94C" w:rsidR="00AE1D12" w:rsidRPr="004F71EF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4DD478C3" w14:textId="77777777" w:rsidR="00AF6314" w:rsidRPr="00216710" w:rsidRDefault="00AF6314" w:rsidP="00AF6314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216710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eb</w:t>
            </w:r>
            <w:r w:rsidRPr="00216710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 CEC Load Wind Opens 1A </w:t>
            </w:r>
          </w:p>
          <w:p w14:paraId="6B29A4C2" w14:textId="77777777" w:rsidR="00AF6314" w:rsidRPr="00997450" w:rsidRDefault="00AF6314" w:rsidP="00AF6314">
            <w:pPr>
              <w:pStyle w:val="Dates"/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</w:pPr>
            <w:r w:rsidRPr="00997450"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  <w:t>UDC Load Migration Window Opens 1A</w:t>
            </w:r>
          </w:p>
          <w:p w14:paraId="65761C0F" w14:textId="77777777" w:rsidR="00673FC5" w:rsidRPr="004F71EF" w:rsidRDefault="00673FC5" w:rsidP="004B70CF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7F1F4C1A" w14:textId="77777777" w:rsidR="00673FC5" w:rsidRPr="004F71EF" w:rsidRDefault="00673FC5" w:rsidP="004B70CF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6EB78DC9" w14:textId="77777777" w:rsidR="00673FC5" w:rsidRPr="004F71EF" w:rsidRDefault="00673FC5" w:rsidP="004B70CF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2C73A1B" w14:textId="75BC34FD" w:rsidR="004B70CF" w:rsidRPr="004F71EF" w:rsidRDefault="00DD0DDD" w:rsidP="004B70C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1469F519" w14:textId="77777777" w:rsidR="009D5E55" w:rsidRPr="004F71EF" w:rsidRDefault="009D5E55" w:rsidP="006660D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3FEC6FC1" w14:textId="77777777" w:rsidR="007073EB" w:rsidRPr="004F71EF" w:rsidRDefault="007073EB" w:rsidP="00673FC5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3E075D2F" w14:textId="77777777" w:rsidR="004B70CF" w:rsidRPr="004F71EF" w:rsidRDefault="004B70CF" w:rsidP="005741C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B8E9723" w14:textId="36FA0361" w:rsidR="00AE1D12" w:rsidRPr="004F71EF" w:rsidRDefault="00DD0DDD" w:rsidP="00AD4DC9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3C45E2B2" w14:textId="7974D915" w:rsidR="006216B6" w:rsidRPr="004F71EF" w:rsidRDefault="006216B6" w:rsidP="006216B6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CEC</w:t>
            </w: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 Load Wind Closes 5P</w:t>
            </w:r>
          </w:p>
          <w:p w14:paraId="4F391CD7" w14:textId="30CD1E4F" w:rsidR="007073EB" w:rsidRPr="004F71EF" w:rsidRDefault="007073EB" w:rsidP="006216B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D143387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E1D12" w:rsidRPr="00CD796B" w14:paraId="49969496" w14:textId="77777777" w:rsidTr="00AF6314">
        <w:trPr>
          <w:cantSplit/>
          <w:trHeight w:hRule="exact" w:val="1664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DC75B14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FDF54C" w14:textId="7F71CBDB" w:rsidR="00AE1D12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7D8A86A2" w14:textId="77777777" w:rsidR="00EB2D4F" w:rsidRPr="004F71EF" w:rsidRDefault="00EB2D4F" w:rsidP="00EB2D4F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Hist Load Wind Opens 1A</w:t>
            </w:r>
          </w:p>
          <w:p w14:paraId="465C0337" w14:textId="77777777" w:rsidR="00EB2D4F" w:rsidRPr="004F71EF" w:rsidRDefault="00EB2D4F" w:rsidP="00EB2D4F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Hist Load Wind Closes 5P</w:t>
            </w:r>
          </w:p>
          <w:p w14:paraId="411B35CE" w14:textId="77777777" w:rsidR="00555FA8" w:rsidRPr="00910F24" w:rsidRDefault="00555FA8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910F24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 xml:space="preserve">POST ALLOC_MN_M01_ETC Model </w:t>
            </w:r>
          </w:p>
          <w:p w14:paraId="2E844E60" w14:textId="77777777" w:rsidR="00343FD7" w:rsidRPr="00CC73CA" w:rsidRDefault="00343FD7" w:rsidP="00343FD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961A6C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POST ALLOC_MN_M01_T1 Model</w:t>
            </w:r>
          </w:p>
          <w:p w14:paraId="45C20AE3" w14:textId="77777777" w:rsidR="00AE1D12" w:rsidRPr="004F71EF" w:rsidRDefault="00AE1D12" w:rsidP="00EB2D4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0288F4A" w14:textId="5259A000" w:rsidR="00AE1D12" w:rsidRPr="004F71EF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569B6F97" w14:textId="77777777" w:rsidR="00EB2D4F" w:rsidRPr="004F71EF" w:rsidRDefault="00EB2D4F" w:rsidP="00EB2D4F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Forecast Load Wind Open 1A</w:t>
            </w:r>
          </w:p>
          <w:p w14:paraId="540F5F08" w14:textId="10F5F5EF" w:rsidR="00101C67" w:rsidRPr="004F71EF" w:rsidRDefault="00101C67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02390D8" w14:textId="0A5BA0FB" w:rsidR="00AE1D12" w:rsidRPr="004F71EF" w:rsidRDefault="00DD0DDD" w:rsidP="00AD4DC9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7F65CA60" w14:textId="6F31F6B8" w:rsidR="00101C67" w:rsidRPr="004F71EF" w:rsidRDefault="00EB2D4F" w:rsidP="00EB2D4F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Forecast Load Wind Closes 5P</w:t>
            </w:r>
          </w:p>
          <w:p w14:paraId="369DA959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1 Opens 1A</w:t>
            </w:r>
          </w:p>
          <w:p w14:paraId="59769F5C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1 Closes 5P</w:t>
            </w:r>
          </w:p>
          <w:p w14:paraId="7F11B56A" w14:textId="77777777" w:rsidR="00101C67" w:rsidRPr="004F71EF" w:rsidRDefault="00101C67" w:rsidP="001545C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5699D1D" w14:textId="0DA27B08" w:rsidR="00AE1D12" w:rsidRPr="004F71EF" w:rsidRDefault="00DD0DDD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73900419" w14:textId="35210D5A" w:rsidR="007073EB" w:rsidRPr="004F71EF" w:rsidRDefault="007073EB" w:rsidP="00CC73C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FA1A55" w14:textId="6D65C581" w:rsidR="00AE1D12" w:rsidRPr="004F71EF" w:rsidRDefault="00007B7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44959412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Tier 1 Results by 5P</w:t>
            </w:r>
          </w:p>
          <w:p w14:paraId="6297BD3B" w14:textId="77777777" w:rsidR="00343FD7" w:rsidRDefault="00343FD7" w:rsidP="00343FD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216710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POST ALLOC_MN_M0</w:t>
            </w:r>
            <w:r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1</w:t>
            </w:r>
            <w:r w:rsidRPr="00216710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_T2 Model</w:t>
            </w:r>
          </w:p>
          <w:p w14:paraId="0F6CAEE5" w14:textId="77777777" w:rsidR="00DF5979" w:rsidRPr="00216710" w:rsidRDefault="00DF5979" w:rsidP="00DF597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216710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Set-Aside</w:t>
            </w:r>
          </w:p>
          <w:p w14:paraId="1E892C14" w14:textId="77777777" w:rsidR="00DF5979" w:rsidRPr="00216710" w:rsidRDefault="00DF5979" w:rsidP="00343FD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77146C92" w14:textId="77777777" w:rsidR="00AE1D12" w:rsidRPr="004F71EF" w:rsidRDefault="00AE1D12" w:rsidP="00555F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5961453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E1D12" w:rsidRPr="00CD796B" w14:paraId="757D5142" w14:textId="77777777" w:rsidTr="00AF6314">
        <w:trPr>
          <w:cantSplit/>
          <w:trHeight w:hRule="exact" w:val="1682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CF0F91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294F5AF" w14:textId="42E4E172" w:rsidR="00AE1D12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09E4983C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2 MEQ</w:t>
            </w:r>
          </w:p>
          <w:p w14:paraId="349BB29B" w14:textId="77777777" w:rsidR="00216710" w:rsidRPr="004F71EF" w:rsidRDefault="00216710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7A20367" w14:textId="7777777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D69758A" w14:textId="77777777" w:rsidR="008F2390" w:rsidRPr="004F71EF" w:rsidRDefault="008F2390" w:rsidP="007073EB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71CEF0FE" w14:textId="77777777" w:rsidR="00AE1D12" w:rsidRPr="004F71EF" w:rsidRDefault="00AE1D12" w:rsidP="009D5E55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003384" w14:textId="44DA8FF1" w:rsidR="00AE1D12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12AE6A93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2 Opens 1A</w:t>
            </w:r>
          </w:p>
          <w:p w14:paraId="483B50F5" w14:textId="77777777" w:rsidR="00555FA8" w:rsidRDefault="00555FA8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Tier 2 Closes 5P</w:t>
            </w:r>
          </w:p>
          <w:p w14:paraId="37DF5489" w14:textId="77777777" w:rsidR="00A97C43" w:rsidRPr="004F71EF" w:rsidRDefault="00A97C43" w:rsidP="00CC73CA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1DA11DDF" w14:textId="00399B8B" w:rsidR="00AE1D12" w:rsidRPr="004F71EF" w:rsidRDefault="00AE1D12" w:rsidP="00AC24D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903B5E0" w14:textId="5BE81992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0565FDD8" w14:textId="4BA19C22" w:rsidR="009D5E55" w:rsidRPr="004F71EF" w:rsidRDefault="009D5E55" w:rsidP="00CC73C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4C7F0FB" w14:textId="48BCC08C" w:rsidR="00AE1D12" w:rsidRPr="004F71EF" w:rsidRDefault="00871A59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09D5D410" w14:textId="77777777" w:rsidR="00555FA8" w:rsidRPr="00216710" w:rsidRDefault="00555FA8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Post Tier 2 Results by 5P</w:t>
            </w:r>
          </w:p>
          <w:p w14:paraId="1FC80020" w14:textId="77777777" w:rsidR="00343FD7" w:rsidRPr="00216710" w:rsidRDefault="00343FD7" w:rsidP="00343FD7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216710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POST AUC_MN_M01 Model</w:t>
            </w:r>
          </w:p>
          <w:p w14:paraId="15315557" w14:textId="6A38DF29" w:rsidR="00673FC5" w:rsidRPr="004F71EF" w:rsidRDefault="00673FC5" w:rsidP="001545C2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A39A7D" w14:textId="2878E7B5" w:rsidR="00AE1D12" w:rsidRDefault="00007B7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6F78519C" w14:textId="77777777" w:rsidR="00673FC5" w:rsidRPr="004F71EF" w:rsidRDefault="00673FC5" w:rsidP="00673FC5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75DFB046" w14:textId="77777777" w:rsidR="00886C5F" w:rsidRPr="004F71EF" w:rsidRDefault="00886C5F" w:rsidP="00886C5F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217A6F22" w14:textId="0866B83C" w:rsidR="00673FC5" w:rsidRPr="004F71EF" w:rsidRDefault="00673FC5" w:rsidP="00886C5F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  <w:p w14:paraId="71062F02" w14:textId="77777777" w:rsidR="00AE1D12" w:rsidRPr="004F71EF" w:rsidRDefault="00AE1D12" w:rsidP="00673FC5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154660C2" w14:textId="7777777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47FA9DDC" w14:textId="77777777" w:rsidR="00AE1D12" w:rsidRPr="004F71EF" w:rsidRDefault="00AE1D12" w:rsidP="00AD4DC9">
            <w:pPr>
              <w:rPr>
                <w:rFonts w:asciiTheme="minorHAnsi" w:hAnsiTheme="minorHAnsi"/>
                <w:b/>
                <w:color w:val="E36C0A"/>
                <w:sz w:val="14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486E147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E1D12" w:rsidRPr="00CD796B" w14:paraId="78C7F252" w14:textId="77777777" w:rsidTr="00AF6314">
        <w:trPr>
          <w:cantSplit/>
          <w:trHeight w:hRule="exact" w:val="1952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3A3438A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0962FB00" w14:textId="46DB9223" w:rsidR="00AE1D12" w:rsidRDefault="00007B7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72C6D1DD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Auction Opens 1A</w:t>
            </w:r>
          </w:p>
          <w:p w14:paraId="506DF768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UDCs submit LM data by 12P</w:t>
            </w:r>
          </w:p>
          <w:p w14:paraId="3546FC89" w14:textId="6C17E890" w:rsidR="006657CF" w:rsidRPr="004F71EF" w:rsidRDefault="006657CF" w:rsidP="00CC73CA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0EF96AD4" w14:textId="4B07382C" w:rsidR="00961A6C" w:rsidRDefault="00007B7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1</w:t>
            </w:r>
          </w:p>
          <w:p w14:paraId="38B4F646" w14:textId="10F4BC8F" w:rsidR="003557D6" w:rsidRPr="004F71EF" w:rsidRDefault="00555FA8" w:rsidP="00186EA4">
            <w:pPr>
              <w:pStyle w:val="Dates"/>
              <w:rPr>
                <w:rFonts w:asciiTheme="minorHAnsi" w:hAnsiTheme="minorHAnsi"/>
                <w:b/>
                <w:color w:val="92D05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Auction Closes 5P</w:t>
            </w:r>
          </w:p>
          <w:p w14:paraId="49D532D8" w14:textId="77777777" w:rsidR="00CC73CA" w:rsidRDefault="00CC73CA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19A6984" w14:textId="77777777" w:rsidR="00961A6C" w:rsidRPr="004F71EF" w:rsidRDefault="00961A6C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B9BC24A" w14:textId="77777777" w:rsidR="00EB2D4F" w:rsidRPr="004F71EF" w:rsidRDefault="00EB2D4F" w:rsidP="00EB2D4F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04A3CF90" w14:textId="77777777" w:rsidR="00F2026F" w:rsidRPr="004F71EF" w:rsidRDefault="00F2026F" w:rsidP="00AD4DC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143FF60C" w14:textId="77777777" w:rsidR="00387192" w:rsidRPr="004F71EF" w:rsidRDefault="0038719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4CEE566" w14:textId="7777777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</w:p>
          <w:p w14:paraId="40437F5A" w14:textId="77777777" w:rsidR="00101C67" w:rsidRPr="004F71EF" w:rsidRDefault="00101C67" w:rsidP="00AD4DC9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78797EED" w14:textId="77777777" w:rsidR="00101C67" w:rsidRPr="004F71EF" w:rsidRDefault="00101C67" w:rsidP="00AD4DC9">
            <w:pPr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</w:p>
          <w:p w14:paraId="68074521" w14:textId="77777777" w:rsidR="006377B6" w:rsidRPr="004F71EF" w:rsidRDefault="006377B6" w:rsidP="006377B6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79F3E6B7" w14:textId="77777777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1CE6F19E" w14:textId="596CF0AB" w:rsidR="00AE1D12" w:rsidRPr="004F71EF" w:rsidRDefault="005E7F1E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2</w:t>
            </w:r>
          </w:p>
          <w:p w14:paraId="66289C13" w14:textId="77777777" w:rsidR="00F2026F" w:rsidRPr="004F71EF" w:rsidRDefault="00F2026F" w:rsidP="00673FC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A7F8360" w14:textId="4F3249F9" w:rsidR="00902CE7" w:rsidRPr="004F71EF" w:rsidRDefault="00902CE7" w:rsidP="006657CF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8DFD0CA" w14:textId="62920BC3" w:rsidR="00AE1D12" w:rsidRPr="004F71EF" w:rsidRDefault="00AE1D12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5E35BF7F" w14:textId="17F265DC" w:rsidR="00DD2374" w:rsidRPr="004F71EF" w:rsidRDefault="003557D6" w:rsidP="00186EA4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FF0000"/>
                <w:sz w:val="14"/>
                <w:szCs w:val="16"/>
              </w:rPr>
              <w:t>Jan Auction results post by 5P</w:t>
            </w: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4F005B27" w14:textId="248BCA62" w:rsidR="00AE1D12" w:rsidRPr="004F71EF" w:rsidRDefault="00007B7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5BB5D636" w14:textId="2E761CB1" w:rsidR="00984217" w:rsidRPr="004F71EF" w:rsidRDefault="00984217" w:rsidP="00984217">
            <w:pPr>
              <w:pStyle w:val="Dates"/>
              <w:rPr>
                <w:rFonts w:asciiTheme="minorHAnsi" w:hAnsiTheme="minorHAnsi"/>
                <w:b/>
                <w:color w:val="595959" w:themeColor="text1" w:themeTint="A6"/>
                <w:sz w:val="14"/>
                <w:szCs w:val="16"/>
              </w:rPr>
            </w:pPr>
          </w:p>
          <w:p w14:paraId="795CA080" w14:textId="337DDA50" w:rsidR="007073EB" w:rsidRPr="004F71EF" w:rsidRDefault="007073EB" w:rsidP="00F2026F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FE6D90D" w14:textId="77777777" w:rsidR="008A0693" w:rsidRPr="004F71EF" w:rsidRDefault="008A0693" w:rsidP="008A0693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262171D6" w14:textId="77777777" w:rsidR="008A0693" w:rsidRPr="004F71EF" w:rsidRDefault="008A0693" w:rsidP="008A0693">
            <w:pPr>
              <w:pStyle w:val="Dates"/>
              <w:jc w:val="center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(Christmas Day)</w:t>
            </w:r>
          </w:p>
          <w:p w14:paraId="71863A05" w14:textId="3BE3C15F" w:rsidR="007073EB" w:rsidRPr="004F71EF" w:rsidRDefault="007073EB" w:rsidP="00F2026F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456CC4D5" w14:textId="77777777" w:rsidR="00AE1D12" w:rsidRPr="00CD796B" w:rsidRDefault="00AE1D12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377B6" w:rsidRPr="00CD796B" w14:paraId="3DEB88AA" w14:textId="77777777" w:rsidTr="00AF6314">
        <w:trPr>
          <w:cantSplit/>
          <w:trHeight w:hRule="exact" w:val="1448"/>
          <w:jc w:val="center"/>
        </w:trPr>
        <w:tc>
          <w:tcPr>
            <w:tcW w:w="25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A836EA" w14:textId="77777777" w:rsidR="006377B6" w:rsidRPr="00CD796B" w:rsidRDefault="006377B6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0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354F840D" w14:textId="24F3AFC3" w:rsidR="006377B6" w:rsidRDefault="00007B7F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1C287F66" w14:textId="374F317B" w:rsidR="00216710" w:rsidRPr="00961A6C" w:rsidRDefault="00216710" w:rsidP="00216710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961A6C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Post M</w:t>
            </w:r>
            <w:r w:rsidR="00CC73CA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N</w:t>
            </w:r>
            <w:r w:rsidRPr="00961A6C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_202</w:t>
            </w:r>
            <w:r w:rsidR="00C87AC9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8</w:t>
            </w:r>
            <w:r w:rsidRPr="00961A6C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_M02_V0 by 5P </w:t>
            </w:r>
          </w:p>
          <w:p w14:paraId="58AC266C" w14:textId="5DB0F6D2" w:rsidR="00216710" w:rsidRPr="00961A6C" w:rsidRDefault="00216710" w:rsidP="00216710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961A6C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>Feb Post MEQ</w:t>
            </w:r>
          </w:p>
          <w:p w14:paraId="4689C6C8" w14:textId="77777777" w:rsidR="002877F8" w:rsidRPr="004F71EF" w:rsidRDefault="002877F8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DBC7F3E" w14:textId="77777777" w:rsidR="002877F8" w:rsidRPr="004F71EF" w:rsidRDefault="002877F8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236A47E4" w14:textId="77777777" w:rsidR="002877F8" w:rsidRPr="004F71EF" w:rsidRDefault="002877F8" w:rsidP="000B7DA9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1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auto"/>
            </w:tcBorders>
          </w:tcPr>
          <w:p w14:paraId="0811D16A" w14:textId="6181297F" w:rsidR="006377B6" w:rsidRPr="004F71EF" w:rsidRDefault="008A0693" w:rsidP="00186E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</w:tc>
        <w:tc>
          <w:tcPr>
            <w:tcW w:w="2720" w:type="dxa"/>
            <w:tcBorders>
              <w:top w:val="single" w:sz="4" w:space="0" w:color="244061"/>
              <w:left w:val="single" w:sz="4" w:space="0" w:color="auto"/>
              <w:bottom w:val="single" w:sz="4" w:space="0" w:color="244061"/>
              <w:right w:val="single" w:sz="4" w:space="0" w:color="244061"/>
            </w:tcBorders>
          </w:tcPr>
          <w:p w14:paraId="31974606" w14:textId="493A6D55" w:rsidR="0061008D" w:rsidRPr="004F71EF" w:rsidRDefault="00DD0DDD" w:rsidP="00186EA4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29</w:t>
            </w:r>
          </w:p>
        </w:tc>
        <w:tc>
          <w:tcPr>
            <w:tcW w:w="290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13663404" w14:textId="43D9CA57" w:rsidR="004B157B" w:rsidRPr="004F71EF" w:rsidRDefault="008A0693" w:rsidP="00AD4D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  <w:r w:rsidR="00DD0DDD">
              <w:rPr>
                <w:rFonts w:asciiTheme="minorHAnsi" w:hAnsiTheme="minorHAnsi"/>
                <w:b/>
                <w:sz w:val="14"/>
                <w:szCs w:val="16"/>
              </w:rPr>
              <w:t>0</w:t>
            </w:r>
          </w:p>
          <w:p w14:paraId="3D1819EB" w14:textId="087E23E9" w:rsidR="001F44E7" w:rsidRPr="004F71EF" w:rsidRDefault="00C84D61" w:rsidP="005741CA">
            <w:pPr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7D359377" wp14:editId="7405DFB1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61595</wp:posOffset>
                      </wp:positionV>
                      <wp:extent cx="821055" cy="295275"/>
                      <wp:effectExtent l="0" t="0" r="0" b="9525"/>
                      <wp:wrapNone/>
                      <wp:docPr id="4" name="Rectangle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105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674E83" w14:textId="77777777" w:rsidR="008A514C" w:rsidRPr="00C64309" w:rsidRDefault="008A514C" w:rsidP="00AE1D1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January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59377" id="_x0000_s1058" style="position:absolute;margin-left:45.4pt;margin-top:4.85pt;width:64.65pt;height:23.2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" stroked="f">
                      <v:textbox>
                        <w:txbxContent>
                          <w:p w14:paraId="35674E83" w14:textId="77777777" w:rsidR="008A514C" w:rsidRPr="00C64309" w:rsidRDefault="008A514C" w:rsidP="00AE1D1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January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09" behindDoc="0" locked="0" layoutInCell="1" allowOverlap="1" wp14:anchorId="0567A25D" wp14:editId="7CC408B6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437515</wp:posOffset>
                      </wp:positionV>
                      <wp:extent cx="892810" cy="295275"/>
                      <wp:effectExtent l="0" t="0" r="2540" b="9525"/>
                      <wp:wrapNone/>
                      <wp:docPr id="2" name="Rectangle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281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5C3DB7" w14:textId="77777777" w:rsidR="00DD0DDD" w:rsidRPr="00C64309" w:rsidRDefault="00DD0DDD" w:rsidP="00DD0D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February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7A25D" id="_x0000_s1059" style="position:absolute;margin-left:44.8pt;margin-top:34.45pt;width:70.3pt;height:23.25pt;z-index:2516583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" stroked="f">
                      <v:textbox>
                        <w:txbxContent>
                          <w:p w14:paraId="5A5C3DB7" w14:textId="77777777" w:rsidR="00DD0DDD" w:rsidRPr="00C64309" w:rsidRDefault="00DD0DDD" w:rsidP="00DD0D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February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310" behindDoc="0" locked="0" layoutInCell="1" allowOverlap="1" wp14:anchorId="08FC4D59" wp14:editId="5252A2BC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421640</wp:posOffset>
                      </wp:positionV>
                      <wp:extent cx="307975" cy="247650"/>
                      <wp:effectExtent l="19050" t="19050" r="34925" b="57150"/>
                      <wp:wrapNone/>
                      <wp:docPr id="1" name="AutoShape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4482A3" id="AutoShape 595" o:spid="_x0000_s1026" style="position:absolute;margin-left:20.85pt;margin-top:33.2pt;width:24.25pt;height:19.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" fillcolor="#31849b [2408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0FDFEA22" wp14:editId="131F62D4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52705</wp:posOffset>
                      </wp:positionV>
                      <wp:extent cx="307975" cy="247650"/>
                      <wp:effectExtent l="19050" t="19050" r="34925" b="57150"/>
                      <wp:wrapNone/>
                      <wp:docPr id="3" name="AutoShape 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80B1A7" id="AutoShape 596" o:spid="_x0000_s1026" style="position:absolute;margin-left:20.4pt;margin-top:4.15pt;width:24.25pt;height:19.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" fillcolor="red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</w:p>
        </w:tc>
        <w:tc>
          <w:tcPr>
            <w:tcW w:w="324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</w:tcPr>
          <w:p w14:paraId="60A7314C" w14:textId="2EFA9DB4" w:rsidR="00146F02" w:rsidRDefault="00DD0DDD" w:rsidP="00AD4DC9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31</w:t>
            </w:r>
          </w:p>
          <w:p w14:paraId="24341A9B" w14:textId="6154AD03" w:rsidR="00DC192F" w:rsidRDefault="00DC192F" w:rsidP="00DC192F">
            <w:pPr>
              <w:pStyle w:val="Dates"/>
              <w:rPr>
                <w:rFonts w:asciiTheme="minorHAnsi" w:hAnsiTheme="minorHAnsi"/>
                <w:b/>
                <w:color w:val="auto"/>
                <w:sz w:val="18"/>
                <w:szCs w:val="18"/>
                <w:highlight w:val="yellow"/>
              </w:rPr>
            </w:pPr>
          </w:p>
          <w:p w14:paraId="206373C7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225D511E" w14:textId="77777777" w:rsidR="00C84D61" w:rsidRPr="004F71EF" w:rsidRDefault="00C84D61" w:rsidP="00C84D61">
            <w:pPr>
              <w:pStyle w:val="Dates"/>
              <w:jc w:val="center"/>
              <w:rPr>
                <w:rFonts w:asciiTheme="minorHAnsi" w:hAnsiTheme="minorHAnsi"/>
                <w:b/>
                <w:color w:val="FF000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(New Year’s Day)</w:t>
            </w:r>
          </w:p>
          <w:p w14:paraId="091B2427" w14:textId="13D1EC6A" w:rsidR="00146F02" w:rsidRPr="00CD796B" w:rsidRDefault="00146F02" w:rsidP="005741CA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</w:tcPr>
          <w:p w14:paraId="7146A316" w14:textId="77777777" w:rsidR="006377B6" w:rsidRPr="00CD796B" w:rsidRDefault="006377B6" w:rsidP="00AD4DC9">
            <w:pPr>
              <w:pStyle w:val="Dates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FE6BD66" w14:textId="7F43BB1B" w:rsidR="00AE1D12" w:rsidRDefault="00AE1D12" w:rsidP="004A3792"/>
    <w:tbl>
      <w:tblPr>
        <w:tblW w:w="14310" w:type="dxa"/>
        <w:jc w:val="center"/>
        <w:tblBorders>
          <w:top w:val="single" w:sz="4" w:space="0" w:color="314871"/>
          <w:left w:val="single" w:sz="4" w:space="0" w:color="314871"/>
          <w:bottom w:val="single" w:sz="4" w:space="0" w:color="314871"/>
          <w:right w:val="single" w:sz="4" w:space="0" w:color="314871"/>
          <w:insideH w:val="single" w:sz="4" w:space="0" w:color="314871"/>
          <w:insideV w:val="single" w:sz="4" w:space="0" w:color="314871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51"/>
        <w:gridCol w:w="2584"/>
        <w:gridCol w:w="2790"/>
        <w:gridCol w:w="2700"/>
        <w:gridCol w:w="2880"/>
        <w:gridCol w:w="2855"/>
        <w:gridCol w:w="250"/>
      </w:tblGrid>
      <w:tr w:rsidR="00B737C0" w:rsidRPr="00F7411B" w14:paraId="56F6F084" w14:textId="77777777" w:rsidTr="00930C24">
        <w:trPr>
          <w:cantSplit/>
          <w:trHeight w:hRule="exact" w:val="605"/>
          <w:jc w:val="center"/>
        </w:trPr>
        <w:tc>
          <w:tcPr>
            <w:tcW w:w="14310" w:type="dxa"/>
            <w:gridSpan w:val="7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noWrap/>
            <w:tcMar>
              <w:bottom w:w="86" w:type="dxa"/>
            </w:tcMar>
            <w:vAlign w:val="bottom"/>
          </w:tcPr>
          <w:p w14:paraId="0260CF22" w14:textId="2E1EEB74" w:rsidR="00B737C0" w:rsidRPr="00AD122B" w:rsidRDefault="00B737C0" w:rsidP="001E6F75">
            <w:pPr>
              <w:pStyle w:val="MonthNames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</w:rPr>
              <w:t>January 202</w:t>
            </w:r>
            <w:r w:rsidR="009A1855">
              <w:rPr>
                <w:b/>
              </w:rPr>
              <w:t>8</w:t>
            </w:r>
          </w:p>
        </w:tc>
      </w:tr>
      <w:tr w:rsidR="00B737C0" w:rsidRPr="00F7411B" w14:paraId="1337B792" w14:textId="77777777" w:rsidTr="00930C24">
        <w:trPr>
          <w:cantSplit/>
          <w:trHeight w:hRule="exact" w:val="259"/>
          <w:jc w:val="center"/>
        </w:trPr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5A75D564" w14:textId="77777777" w:rsidR="00B737C0" w:rsidRPr="00F7411B" w:rsidRDefault="00B737C0" w:rsidP="001E6F75">
            <w:pPr>
              <w:pStyle w:val="Weekdays"/>
            </w:pPr>
          </w:p>
        </w:tc>
        <w:tc>
          <w:tcPr>
            <w:tcW w:w="258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5883B36" w14:textId="77777777" w:rsidR="00B737C0" w:rsidRPr="00F7411B" w:rsidRDefault="00B737C0" w:rsidP="001E6F75">
            <w:pPr>
              <w:pStyle w:val="Weekdays"/>
            </w:pPr>
            <w:r w:rsidRPr="00F7411B">
              <w:t>Monday</w:t>
            </w: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06547750" w14:textId="77777777" w:rsidR="00B737C0" w:rsidRPr="00F7411B" w:rsidRDefault="00B737C0" w:rsidP="001E6F75">
            <w:pPr>
              <w:pStyle w:val="Weekdays"/>
            </w:pPr>
            <w:r w:rsidRPr="00F7411B">
              <w:t>Tuesday</w:t>
            </w: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7171F2BB" w14:textId="77777777" w:rsidR="00B737C0" w:rsidRPr="00F7411B" w:rsidRDefault="00B737C0" w:rsidP="001E6F75">
            <w:pPr>
              <w:pStyle w:val="Weekdays"/>
            </w:pPr>
            <w:r w:rsidRPr="00F7411B">
              <w:t>Wednesday</w:t>
            </w: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3B79D264" w14:textId="77777777" w:rsidR="00B737C0" w:rsidRPr="00F7411B" w:rsidRDefault="00B737C0" w:rsidP="001E6F75">
            <w:pPr>
              <w:pStyle w:val="Weekdays"/>
            </w:pPr>
            <w:r w:rsidRPr="00F7411B">
              <w:t>Thursday</w:t>
            </w: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4B8913E1" w14:textId="77777777" w:rsidR="00B737C0" w:rsidRPr="00F7411B" w:rsidRDefault="00B737C0" w:rsidP="001E6F75">
            <w:pPr>
              <w:pStyle w:val="Weekdays"/>
            </w:pPr>
            <w:r w:rsidRPr="00F7411B">
              <w:t>Friday</w:t>
            </w: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365F91"/>
            <w:noWrap/>
            <w:tcMar>
              <w:bottom w:w="58" w:type="dxa"/>
            </w:tcMar>
            <w:vAlign w:val="bottom"/>
          </w:tcPr>
          <w:p w14:paraId="64CC7880" w14:textId="77777777" w:rsidR="00B737C0" w:rsidRPr="00F7411B" w:rsidRDefault="00B737C0" w:rsidP="001E6F75">
            <w:pPr>
              <w:pStyle w:val="Weekdays"/>
            </w:pPr>
          </w:p>
        </w:tc>
      </w:tr>
      <w:tr w:rsidR="00B737C0" w:rsidRPr="00CD796B" w14:paraId="7730BF42" w14:textId="77777777" w:rsidTr="00930C24">
        <w:trPr>
          <w:cantSplit/>
          <w:trHeight w:hRule="exact" w:val="1584"/>
          <w:jc w:val="center"/>
        </w:trPr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B8A132F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4B757D7" w14:textId="06D0E8B9" w:rsidR="00D3298C" w:rsidRPr="004F71EF" w:rsidRDefault="00D3298C" w:rsidP="00D3298C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</w:t>
            </w:r>
          </w:p>
          <w:p w14:paraId="04386A28" w14:textId="77777777" w:rsidR="00C87AC9" w:rsidRPr="007C0D51" w:rsidRDefault="00C87AC9" w:rsidP="00C87AC9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7C0D51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CEC Load Wind Opens 1A </w:t>
            </w:r>
          </w:p>
          <w:p w14:paraId="034D2985" w14:textId="77777777" w:rsidR="00C87AC9" w:rsidRPr="00997450" w:rsidRDefault="00C87AC9" w:rsidP="00C87AC9">
            <w:pPr>
              <w:pStyle w:val="Dates"/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</w:pPr>
            <w:r w:rsidRPr="00997450">
              <w:rPr>
                <w:rFonts w:asciiTheme="minorHAnsi" w:hAnsiTheme="minorHAnsi" w:cs="Times New Roman"/>
                <w:b/>
                <w:color w:val="943634" w:themeColor="accent2" w:themeShade="BF"/>
                <w:sz w:val="14"/>
                <w:szCs w:val="16"/>
              </w:rPr>
              <w:t>UDC Load Migration Window Opens 1A</w:t>
            </w:r>
          </w:p>
          <w:p w14:paraId="5B0EE649" w14:textId="3C33A74E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65A57428" w14:textId="147C27F0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C00000"/>
                <w:sz w:val="14"/>
                <w:szCs w:val="16"/>
              </w:rPr>
            </w:pPr>
          </w:p>
          <w:p w14:paraId="1766031E" w14:textId="0EE32A50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C00000"/>
                <w:sz w:val="14"/>
                <w:szCs w:val="16"/>
              </w:rPr>
            </w:pPr>
          </w:p>
          <w:p w14:paraId="177693B5" w14:textId="0E84A2DD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3B0D489E" w14:textId="24F2EF5D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07A7A247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45093F35" w14:textId="51B26779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0ECA9DB0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E101CB7" w14:textId="1D9C6B70" w:rsidR="00B737C0" w:rsidRPr="004F71EF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4</w:t>
            </w:r>
          </w:p>
          <w:p w14:paraId="43A4C5AA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63AD84B6" w14:textId="274B5F17" w:rsidR="00B737C0" w:rsidRPr="004F71EF" w:rsidRDefault="00B737C0" w:rsidP="002F737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2C926C4" w14:textId="14D25F4A" w:rsidR="00B737C0" w:rsidRPr="004F71EF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5</w:t>
            </w:r>
          </w:p>
          <w:p w14:paraId="2DF4F47D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295431AF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1E02CAFC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31F92A" w14:textId="659E44D1" w:rsidR="00B737C0" w:rsidRPr="004F71EF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5610C16F" w14:textId="77777777" w:rsidR="00C87AC9" w:rsidRPr="007C0D51" w:rsidRDefault="00C87AC9" w:rsidP="00C87AC9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7C0D51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CEC Load Wind Closes 5P </w:t>
            </w:r>
          </w:p>
          <w:p w14:paraId="0E987810" w14:textId="77777777" w:rsidR="00555FA8" w:rsidRPr="0089372F" w:rsidRDefault="00555FA8" w:rsidP="00555FA8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89372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POST ALLOC_MN_M02_ETC Model </w:t>
            </w:r>
          </w:p>
          <w:p w14:paraId="28BD728C" w14:textId="77777777" w:rsidR="00343FD7" w:rsidRPr="007C0D51" w:rsidRDefault="00343FD7" w:rsidP="00343FD7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7C0D51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 ALLOC_MN_M02_T1 Model</w:t>
            </w:r>
          </w:p>
          <w:p w14:paraId="6A17C73E" w14:textId="75862C17" w:rsidR="00B737C0" w:rsidRPr="005F11A0" w:rsidRDefault="00B737C0" w:rsidP="00343FD7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438039" w14:textId="66850E92" w:rsidR="00B737C0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156507E5" w14:textId="77777777" w:rsidR="00C87AC9" w:rsidRPr="004F71EF" w:rsidRDefault="00C87AC9" w:rsidP="00C87AC9">
            <w:pPr>
              <w:pStyle w:val="Dates"/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Hist Load Wind Opens 1A</w:t>
            </w:r>
          </w:p>
          <w:p w14:paraId="5FECA70B" w14:textId="77777777" w:rsidR="00C87AC9" w:rsidRDefault="00C87AC9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Hist Load Wind Closes 5P</w:t>
            </w:r>
          </w:p>
          <w:p w14:paraId="7A6A80EF" w14:textId="390532AB" w:rsidR="00B737C0" w:rsidRPr="0057177B" w:rsidRDefault="00B737C0" w:rsidP="00555FA8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yellow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E14569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B737C0" w:rsidRPr="00CD796B" w14:paraId="495F877F" w14:textId="77777777" w:rsidTr="00930C24">
        <w:trPr>
          <w:cantSplit/>
          <w:trHeight w:hRule="exact" w:val="1584"/>
          <w:jc w:val="center"/>
        </w:trPr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4263952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71B975" w14:textId="1B8ED801" w:rsidR="00B737C0" w:rsidRPr="004F71EF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10</w:t>
            </w:r>
          </w:p>
          <w:p w14:paraId="0529E16F" w14:textId="77777777" w:rsidR="00C87AC9" w:rsidRPr="004F71EF" w:rsidRDefault="00C87AC9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</w:t>
            </w:r>
            <w:proofErr w:type="spellStart"/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 Load Wind Opens 1A</w:t>
            </w:r>
          </w:p>
          <w:p w14:paraId="2F9C8835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1 Opens 1A</w:t>
            </w:r>
          </w:p>
          <w:p w14:paraId="2322229C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1 Closes 5P</w:t>
            </w:r>
          </w:p>
          <w:p w14:paraId="0F1904FB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4DE0BFB7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</w:p>
          <w:p w14:paraId="4227A19A" w14:textId="77777777" w:rsidR="00B737C0" w:rsidRPr="004F71EF" w:rsidRDefault="00B737C0" w:rsidP="001E6F75">
            <w:pPr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56F6DC9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25A10C" w14:textId="77777777" w:rsidR="00B737C0" w:rsidRDefault="00D3298C" w:rsidP="0057177B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11</w:t>
            </w:r>
          </w:p>
          <w:p w14:paraId="1BA0036E" w14:textId="77777777" w:rsidR="00C87AC9" w:rsidRPr="004F71EF" w:rsidRDefault="00C87AC9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</w:t>
            </w:r>
            <w:proofErr w:type="spellStart"/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Frcst</w:t>
            </w:r>
            <w:proofErr w:type="spellEnd"/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 Load Wind Closes 5P</w:t>
            </w:r>
          </w:p>
          <w:p w14:paraId="1C25ABEE" w14:textId="0AA51381" w:rsidR="00C87AC9" w:rsidRPr="0089372F" w:rsidRDefault="00C87AC9" w:rsidP="00555F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FE1B8D" w14:textId="5983A0F8" w:rsidR="00B737C0" w:rsidRPr="004F71EF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12</w:t>
            </w:r>
          </w:p>
          <w:p w14:paraId="031F0144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Post Tier 1 Results by 5P</w:t>
            </w:r>
          </w:p>
          <w:p w14:paraId="5EBEE527" w14:textId="77777777" w:rsidR="00343FD7" w:rsidRDefault="00343FD7" w:rsidP="00343FD7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D175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 ALLOC_MN_M02_T2 Model</w:t>
            </w:r>
          </w:p>
          <w:p w14:paraId="56BC5C7E" w14:textId="77777777" w:rsidR="00417343" w:rsidRPr="004D175F" w:rsidRDefault="00417343" w:rsidP="00417343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Set-Aside</w:t>
            </w:r>
          </w:p>
          <w:p w14:paraId="4B73C26B" w14:textId="285911CB" w:rsidR="00B737C0" w:rsidRPr="004F71EF" w:rsidRDefault="00B737C0" w:rsidP="00555FA8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2F666AD" w14:textId="31577AA0" w:rsidR="00B737C0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13</w:t>
            </w:r>
          </w:p>
          <w:p w14:paraId="1B5FB9C8" w14:textId="77777777" w:rsidR="00555FA8" w:rsidRDefault="00555FA8" w:rsidP="00555FA8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2 MEQ</w:t>
            </w:r>
          </w:p>
          <w:p w14:paraId="4E131D5C" w14:textId="78700985" w:rsidR="00B737C0" w:rsidRPr="004F71EF" w:rsidRDefault="00B737C0" w:rsidP="00555FA8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48E7767" w14:textId="35F1876B" w:rsidR="00C87AC9" w:rsidRPr="004F71EF" w:rsidRDefault="00D3298C" w:rsidP="00186EA4">
            <w:pPr>
              <w:pStyle w:val="Dates"/>
              <w:rPr>
                <w:rFonts w:asciiTheme="minorHAnsi" w:hAnsiTheme="minorHAnsi"/>
                <w:b/>
                <w:color w:val="92D050"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14</w:t>
            </w:r>
          </w:p>
          <w:p w14:paraId="2EDFE178" w14:textId="77777777" w:rsidR="00555FA8" w:rsidRPr="004F71EF" w:rsidRDefault="00555FA8" w:rsidP="00555FA8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2 Opens 1A</w:t>
            </w:r>
          </w:p>
          <w:p w14:paraId="5DD97D3A" w14:textId="77777777" w:rsidR="00555FA8" w:rsidRPr="004F71EF" w:rsidRDefault="00555FA8" w:rsidP="00555FA8">
            <w:pP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Tier 2 Closes 5P</w:t>
            </w:r>
          </w:p>
          <w:p w14:paraId="6F804F7F" w14:textId="77777777" w:rsidR="009923A1" w:rsidRPr="004F71EF" w:rsidRDefault="009923A1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D212B0E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7C7DAA46" w14:textId="77777777" w:rsidR="00B737C0" w:rsidRPr="004F71EF" w:rsidRDefault="00B737C0" w:rsidP="00930C24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FA38BC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B737C0" w:rsidRPr="00CD796B" w14:paraId="441EB736" w14:textId="77777777" w:rsidTr="00930C24">
        <w:trPr>
          <w:cantSplit/>
          <w:trHeight w:hRule="exact" w:val="1304"/>
          <w:jc w:val="center"/>
        </w:trPr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DDEF12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4983065" w14:textId="1D70E036" w:rsidR="009923A1" w:rsidRDefault="000D2EC6" w:rsidP="009923A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3298C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7BDF9FA2" w14:textId="77777777" w:rsidR="00136145" w:rsidRPr="004F71EF" w:rsidRDefault="00136145" w:rsidP="009923A1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119C49A" w14:textId="77777777" w:rsidR="009923A1" w:rsidRDefault="009923A1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62EBE23" w14:textId="77777777" w:rsidR="00930C24" w:rsidRPr="004F71EF" w:rsidRDefault="00930C24" w:rsidP="00930C24">
            <w:pPr>
              <w:pStyle w:val="Dates"/>
              <w:jc w:val="center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Holiday</w:t>
            </w:r>
          </w:p>
          <w:p w14:paraId="4A40ED53" w14:textId="77777777" w:rsidR="00930C24" w:rsidRPr="004F71EF" w:rsidRDefault="00930C24" w:rsidP="00930C24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  <w:t>(Martin Luther King’s B-Day)</w:t>
            </w:r>
          </w:p>
          <w:p w14:paraId="0C41C441" w14:textId="77777777" w:rsidR="00B737C0" w:rsidRPr="004F71EF" w:rsidRDefault="00B737C0" w:rsidP="002F7374">
            <w:pPr>
              <w:pStyle w:val="Dates"/>
              <w:rPr>
                <w:rFonts w:asciiTheme="minorHAnsi" w:hAnsiTheme="minorHAnsi"/>
                <w:b/>
                <w:color w:val="auto"/>
                <w:sz w:val="14"/>
                <w:szCs w:val="16"/>
                <w:highlight w:val="green"/>
              </w:rPr>
            </w:pPr>
          </w:p>
          <w:p w14:paraId="528BE23C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5B72FFB9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65C93392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</w:p>
          <w:p w14:paraId="72CC604C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59731E8" w14:textId="1014ABBA" w:rsidR="00B737C0" w:rsidRDefault="00773856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3298C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6F4EC7A6" w14:textId="77777777" w:rsidR="00C87AC9" w:rsidRDefault="00C87AC9" w:rsidP="00C87AC9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Post Tier 2 Results by 5P</w:t>
            </w:r>
          </w:p>
          <w:p w14:paraId="6855B172" w14:textId="77777777" w:rsidR="00343FD7" w:rsidRPr="00DA623E" w:rsidRDefault="00343FD7" w:rsidP="00343FD7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DA623E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POST AUC_MN_M0</w:t>
            </w:r>
            <w:r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2</w:t>
            </w:r>
            <w:r w:rsidRPr="00DA623E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 xml:space="preserve"> Model</w:t>
            </w:r>
          </w:p>
          <w:p w14:paraId="7386A7B2" w14:textId="77777777" w:rsidR="009923A1" w:rsidRPr="004F71EF" w:rsidRDefault="009923A1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EF24A52" w14:textId="5AD20962" w:rsidR="00B737C0" w:rsidRPr="004F71EF" w:rsidRDefault="00B737C0" w:rsidP="001E6F75">
            <w:pPr>
              <w:rPr>
                <w:rFonts w:asciiTheme="minorHAnsi" w:hAnsiTheme="minorHAnsi"/>
                <w:b/>
                <w:color w:val="9BBB59" w:themeColor="accent3"/>
                <w:sz w:val="14"/>
                <w:szCs w:val="16"/>
              </w:rPr>
            </w:pPr>
          </w:p>
          <w:p w14:paraId="101A05EE" w14:textId="0DEE7657" w:rsidR="00B737C0" w:rsidRPr="004F71EF" w:rsidRDefault="00B737C0" w:rsidP="001E6F75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A37CD9" w14:textId="478ACF94" w:rsidR="00B737C0" w:rsidRPr="009923A1" w:rsidRDefault="00B737C0" w:rsidP="009923A1">
            <w:pPr>
              <w:pStyle w:val="Dates"/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1</w:t>
            </w:r>
            <w:r w:rsidR="00D3298C">
              <w:rPr>
                <w:rFonts w:asciiTheme="minorHAnsi" w:hAnsiTheme="minorHAnsi"/>
                <w:b/>
                <w:sz w:val="14"/>
                <w:szCs w:val="16"/>
              </w:rPr>
              <w:t>9</w:t>
            </w:r>
          </w:p>
          <w:p w14:paraId="324A8608" w14:textId="77777777" w:rsidR="00C87AC9" w:rsidRPr="004F71EF" w:rsidRDefault="00C87AC9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UDCs submit LM data by 12P</w:t>
            </w:r>
          </w:p>
          <w:p w14:paraId="74FA0B9D" w14:textId="14B58526" w:rsidR="00B737C0" w:rsidRPr="004F71EF" w:rsidRDefault="00B737C0" w:rsidP="001E6F75">
            <w:pP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</w:pPr>
          </w:p>
          <w:p w14:paraId="379C72AF" w14:textId="20281934" w:rsidR="00B737C0" w:rsidRPr="004F71EF" w:rsidRDefault="00B737C0" w:rsidP="001E6F75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7E865BD" w14:textId="77777777" w:rsidR="00B737C0" w:rsidRPr="004F71EF" w:rsidRDefault="00B737C0" w:rsidP="001E6F75">
            <w:pPr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93C60B" w14:textId="6E2B9BBC" w:rsidR="00B737C0" w:rsidRPr="004F71EF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20</w:t>
            </w:r>
          </w:p>
          <w:p w14:paraId="43515F81" w14:textId="3321E240" w:rsidR="00B737C0" w:rsidRPr="004F71EF" w:rsidRDefault="00C87AC9" w:rsidP="00186EA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Auction Opens 1A</w:t>
            </w: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380852D" w14:textId="48E18A72" w:rsidR="002F7374" w:rsidRDefault="00D3298C" w:rsidP="002F7374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21</w:t>
            </w:r>
          </w:p>
          <w:p w14:paraId="1715B420" w14:textId="77777777" w:rsidR="00C87AC9" w:rsidRPr="004F71EF" w:rsidRDefault="00C87AC9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Auction Closes 5P</w:t>
            </w:r>
          </w:p>
          <w:p w14:paraId="59ECDB5B" w14:textId="77777777" w:rsidR="00B737C0" w:rsidRPr="004F71EF" w:rsidRDefault="00B737C0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6EA8284B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B737C0" w:rsidRPr="00CD796B" w14:paraId="39F3F73C" w14:textId="77777777" w:rsidTr="00930C24">
        <w:trPr>
          <w:cantSplit/>
          <w:trHeight w:hRule="exact" w:val="1584"/>
          <w:jc w:val="center"/>
        </w:trPr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9677718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50C3D0" w14:textId="191FB403" w:rsidR="00B737C0" w:rsidRPr="004F71EF" w:rsidRDefault="00D3298C" w:rsidP="00773856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24</w:t>
            </w:r>
          </w:p>
          <w:p w14:paraId="0CDF3A6A" w14:textId="77777777" w:rsidR="005F11A0" w:rsidRDefault="005F11A0" w:rsidP="001E6F75">
            <w:pPr>
              <w:pStyle w:val="Dates"/>
              <w:rPr>
                <w:rFonts w:asciiTheme="minorHAnsi" w:hAnsiTheme="minorHAnsi"/>
                <w:b/>
                <w:color w:val="92D050"/>
                <w:sz w:val="14"/>
                <w:szCs w:val="16"/>
              </w:rPr>
            </w:pPr>
          </w:p>
          <w:p w14:paraId="38BE639E" w14:textId="77777777" w:rsidR="00B737C0" w:rsidRPr="004F71EF" w:rsidRDefault="00B737C0" w:rsidP="00C84D61">
            <w:pPr>
              <w:pStyle w:val="Dates"/>
              <w:jc w:val="center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006608" w14:textId="50FC66D9" w:rsidR="00B737C0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25</w:t>
            </w:r>
          </w:p>
          <w:p w14:paraId="1D63B1ED" w14:textId="77777777" w:rsidR="00C87AC9" w:rsidRPr="004F71EF" w:rsidRDefault="00C87AC9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E36C0A" w:themeColor="accent6" w:themeShade="BF"/>
                <w:sz w:val="14"/>
                <w:szCs w:val="16"/>
              </w:rPr>
              <w:t>Feb Auction results post by 5P</w:t>
            </w:r>
          </w:p>
          <w:p w14:paraId="0416192A" w14:textId="4E3D329E" w:rsidR="00B737C0" w:rsidRPr="004F71EF" w:rsidRDefault="00B737C0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D0092B" w14:textId="5C071EB3" w:rsidR="00B737C0" w:rsidRDefault="00773856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3298C">
              <w:rPr>
                <w:rFonts w:asciiTheme="minorHAnsi" w:hAnsiTheme="minorHAnsi"/>
                <w:b/>
                <w:sz w:val="14"/>
                <w:szCs w:val="16"/>
              </w:rPr>
              <w:t>6</w:t>
            </w:r>
          </w:p>
          <w:p w14:paraId="6DFC9734" w14:textId="77777777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0E4184E7" w14:textId="79F697C9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29451B0" w14:textId="79D4147D" w:rsidR="00B737C0" w:rsidRDefault="00773856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3298C">
              <w:rPr>
                <w:rFonts w:asciiTheme="minorHAnsi" w:hAnsiTheme="minorHAnsi"/>
                <w:b/>
                <w:sz w:val="14"/>
                <w:szCs w:val="16"/>
              </w:rPr>
              <w:t>7</w:t>
            </w:r>
          </w:p>
          <w:p w14:paraId="40B7AA25" w14:textId="3EA78C76" w:rsidR="00C87AC9" w:rsidRPr="00961A6C" w:rsidRDefault="00C87AC9" w:rsidP="00C87AC9">
            <w:pPr>
              <w:pStyle w:val="Dates"/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 xml:space="preserve">Mar </w:t>
            </w:r>
            <w:r w:rsidRPr="00046F60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Post M</w:t>
            </w:r>
            <w: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N</w:t>
            </w:r>
            <w:r w:rsidRPr="00046F60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_202</w:t>
            </w:r>
            <w: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8</w:t>
            </w:r>
            <w:r w:rsidRPr="00046F60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_M0</w:t>
            </w:r>
            <w:r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3</w:t>
            </w:r>
            <w:r w:rsidRPr="00046F60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_V0 by 5P</w:t>
            </w:r>
            <w:r w:rsidRPr="00961A6C">
              <w:rPr>
                <w:rFonts w:asciiTheme="minorHAnsi" w:hAnsiTheme="minorHAnsi"/>
                <w:b/>
                <w:color w:val="31849B" w:themeColor="accent5" w:themeShade="BF"/>
                <w:sz w:val="14"/>
                <w:szCs w:val="16"/>
              </w:rPr>
              <w:t xml:space="preserve"> </w:t>
            </w:r>
          </w:p>
          <w:p w14:paraId="610716CB" w14:textId="77777777" w:rsidR="00C87AC9" w:rsidRPr="004F71EF" w:rsidRDefault="00C87AC9" w:rsidP="00C87AC9">
            <w:pPr>
              <w:pStyle w:val="Dates"/>
              <w:rPr>
                <w:rFonts w:asciiTheme="minorHAnsi" w:hAnsiTheme="minorHAnsi"/>
                <w:b/>
                <w:color w:val="000000" w:themeColor="text1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color w:val="244061" w:themeColor="accent1" w:themeShade="80"/>
                <w:sz w:val="14"/>
                <w:szCs w:val="16"/>
              </w:rPr>
              <w:t>Mar Post MEQ</w:t>
            </w:r>
          </w:p>
          <w:p w14:paraId="0F0E7028" w14:textId="6189A754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7F1703F" w14:textId="4B61183F" w:rsidR="00B737C0" w:rsidRPr="004F71EF" w:rsidRDefault="00007B7F" w:rsidP="001E6F75">
            <w:pPr>
              <w:pStyle w:val="Dates"/>
              <w:rPr>
                <w:rFonts w:asciiTheme="minorHAnsi" w:hAnsiTheme="minorHAnsi"/>
                <w:b/>
                <w:color w:val="000000" w:themeColor="text1"/>
                <w:sz w:val="14"/>
                <w:szCs w:val="16"/>
              </w:rPr>
            </w:pPr>
            <w:r w:rsidRPr="004F71EF">
              <w:rPr>
                <w:rFonts w:asciiTheme="minorHAnsi" w:hAnsiTheme="minorHAnsi"/>
                <w:b/>
                <w:sz w:val="14"/>
                <w:szCs w:val="16"/>
              </w:rPr>
              <w:t>2</w:t>
            </w:r>
            <w:r w:rsidR="00D3298C">
              <w:rPr>
                <w:rFonts w:asciiTheme="minorHAnsi" w:hAnsiTheme="minorHAnsi"/>
                <w:b/>
                <w:sz w:val="14"/>
                <w:szCs w:val="16"/>
              </w:rPr>
              <w:t>8</w:t>
            </w:r>
          </w:p>
          <w:p w14:paraId="1330389A" w14:textId="77777777" w:rsidR="00B737C0" w:rsidRPr="004F71EF" w:rsidRDefault="00B737C0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3BF826C4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B737C0" w:rsidRPr="00CD796B" w14:paraId="009F4322" w14:textId="77777777" w:rsidTr="00930C24">
        <w:trPr>
          <w:cantSplit/>
          <w:trHeight w:hRule="exact" w:val="1584"/>
          <w:jc w:val="center"/>
        </w:trPr>
        <w:tc>
          <w:tcPr>
            <w:tcW w:w="251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F607DF4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584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7F8CA50" w14:textId="55DFD38E" w:rsidR="00B737C0" w:rsidRDefault="00D3298C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  <w:r>
              <w:rPr>
                <w:rFonts w:asciiTheme="minorHAnsi" w:hAnsiTheme="minorHAnsi"/>
                <w:b/>
                <w:sz w:val="14"/>
                <w:szCs w:val="16"/>
              </w:rPr>
              <w:t>31</w:t>
            </w:r>
          </w:p>
          <w:p w14:paraId="13CCEC95" w14:textId="51FFA5A4" w:rsidR="00A6580A" w:rsidRPr="004F71EF" w:rsidRDefault="00A6580A" w:rsidP="003D167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9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7B1F8D3" w14:textId="2117C1D2" w:rsidR="00B737C0" w:rsidRPr="004F71EF" w:rsidRDefault="00B737C0" w:rsidP="001E6F75">
            <w:pPr>
              <w:pStyle w:val="Dates"/>
              <w:rPr>
                <w:rFonts w:asciiTheme="minorHAnsi" w:hAnsiTheme="minorHAnsi"/>
                <w:b/>
                <w:color w:val="948A54" w:themeColor="background2" w:themeShade="80"/>
                <w:sz w:val="14"/>
                <w:szCs w:val="16"/>
              </w:rPr>
            </w:pPr>
          </w:p>
          <w:p w14:paraId="21A368EE" w14:textId="77777777" w:rsidR="00B737C0" w:rsidRPr="004F71EF" w:rsidRDefault="00B737C0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70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1E6F28" w14:textId="155457FF" w:rsidR="00B737C0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14FD47BB" w14:textId="577BD5CA" w:rsidR="00A6580A" w:rsidRPr="004F71EF" w:rsidRDefault="00A6580A" w:rsidP="003D167D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EE429EF" w14:textId="7512C234" w:rsidR="00B737C0" w:rsidRDefault="00B737C0" w:rsidP="001E6F75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  <w:p w14:paraId="53B59F88" w14:textId="125BB1B0" w:rsidR="00046F60" w:rsidRPr="004F71EF" w:rsidRDefault="00046F60" w:rsidP="00C87AC9">
            <w:pPr>
              <w:pStyle w:val="Dates"/>
              <w:rPr>
                <w:rFonts w:asciiTheme="minorHAnsi" w:hAnsiTheme="minorHAnsi"/>
                <w:b/>
                <w:sz w:val="14"/>
                <w:szCs w:val="16"/>
              </w:rPr>
            </w:pPr>
          </w:p>
        </w:tc>
        <w:tc>
          <w:tcPr>
            <w:tcW w:w="2855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B612FF" w14:textId="0D60617B" w:rsidR="00B737C0" w:rsidRPr="004F71EF" w:rsidRDefault="00C87AC9" w:rsidP="001E6F75">
            <w:pPr>
              <w:pStyle w:val="Dates"/>
              <w:rPr>
                <w:rFonts w:asciiTheme="minorHAnsi" w:hAnsiTheme="minorHAnsi"/>
                <w:b/>
                <w:sz w:val="16"/>
                <w:szCs w:val="16"/>
              </w:rPr>
            </w:pP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78DF12DD" wp14:editId="1491072A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520700</wp:posOffset>
                      </wp:positionV>
                      <wp:extent cx="307975" cy="247650"/>
                      <wp:effectExtent l="19050" t="19050" r="34925" b="47625"/>
                      <wp:wrapNone/>
                      <wp:docPr id="33" name="AutoShape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1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594A31" id="AutoShape 541" o:spid="_x0000_s1026" style="position:absolute;margin-left:9.6pt;margin-top:41pt;width:24.25pt;height:19.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" fillcolor="#365f91 [2404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59535A3A" wp14:editId="6F665CF7">
                      <wp:simplePos x="0" y="0"/>
                      <wp:positionH relativeFrom="column">
                        <wp:posOffset>712304</wp:posOffset>
                      </wp:positionH>
                      <wp:positionV relativeFrom="paragraph">
                        <wp:posOffset>550821</wp:posOffset>
                      </wp:positionV>
                      <wp:extent cx="800735" cy="263525"/>
                      <wp:effectExtent l="0" t="0" r="0" b="3175"/>
                      <wp:wrapNone/>
                      <wp:docPr id="34" name="Rectangle 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735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F95819" w14:textId="77777777" w:rsidR="008A514C" w:rsidRPr="00C64309" w:rsidRDefault="008A514C" w:rsidP="00B737C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March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35A3A" id="_x0000_s1060" style="position:absolute;margin-left:56.1pt;margin-top:43.35pt;width:63.05pt;height:20.75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" stroked="f">
                      <v:textbox>
                        <w:txbxContent>
                          <w:p w14:paraId="2EF95819" w14:textId="77777777" w:rsidR="008A514C" w:rsidRPr="00C64309" w:rsidRDefault="008A514C" w:rsidP="00B737C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March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69" behindDoc="0" locked="0" layoutInCell="1" allowOverlap="1" wp14:anchorId="692F1430" wp14:editId="13CC5C19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54610</wp:posOffset>
                      </wp:positionV>
                      <wp:extent cx="307975" cy="247650"/>
                      <wp:effectExtent l="19050" t="19050" r="34925" b="57150"/>
                      <wp:wrapNone/>
                      <wp:docPr id="60" name="AutoShape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975" cy="2476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8E1400" id="AutoShape 540" o:spid="_x0000_s1026" style="position:absolute;margin-left:7.75pt;margin-top:4.3pt;width:24.25pt;height:19.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" fillcolor="#e36c0a [2409]" strokecolor="#f2f2f2" strokeweight="3pt">
                      <v:shadow on="t" color="#622423" opacity=".5" offset="1pt"/>
                    </v:roundrect>
                  </w:pict>
                </mc:Fallback>
              </mc:AlternateContent>
            </w:r>
            <w:r w:rsidRPr="004F71EF">
              <w:rPr>
                <w:rFonts w:asciiTheme="minorHAnsi" w:hAnsi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70" behindDoc="0" locked="0" layoutInCell="1" allowOverlap="1" wp14:anchorId="7AD1F53B" wp14:editId="734B5D08">
                      <wp:simplePos x="0" y="0"/>
                      <wp:positionH relativeFrom="column">
                        <wp:posOffset>703387</wp:posOffset>
                      </wp:positionH>
                      <wp:positionV relativeFrom="paragraph">
                        <wp:posOffset>104499</wp:posOffset>
                      </wp:positionV>
                      <wp:extent cx="866775" cy="263525"/>
                      <wp:effectExtent l="0" t="0" r="9525" b="3175"/>
                      <wp:wrapNone/>
                      <wp:docPr id="44" name="Rectangle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B57546" w14:textId="77777777" w:rsidR="008A514C" w:rsidRPr="00C64309" w:rsidRDefault="008A514C" w:rsidP="00B737C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February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1F53B" id="_x0000_s1061" style="position:absolute;margin-left:55.4pt;margin-top:8.25pt;width:68.25pt;height:20.7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" stroked="f">
                      <v:textbox>
                        <w:txbxContent>
                          <w:p w14:paraId="2EB57546" w14:textId="77777777" w:rsidR="008A514C" w:rsidRPr="00C64309" w:rsidRDefault="008A514C" w:rsidP="00B737C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February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0" w:type="dxa"/>
            <w:tcBorders>
              <w:top w:val="single" w:sz="4" w:space="0" w:color="244061"/>
              <w:left w:val="single" w:sz="4" w:space="0" w:color="244061"/>
              <w:bottom w:val="single" w:sz="4" w:space="0" w:color="244061"/>
              <w:right w:val="single" w:sz="4" w:space="0" w:color="244061"/>
            </w:tcBorders>
            <w:shd w:val="clear" w:color="auto" w:fill="C6D9F1" w:themeFill="text2" w:themeFillTint="33"/>
          </w:tcPr>
          <w:p w14:paraId="5903C4BC" w14:textId="77777777" w:rsidR="00B737C0" w:rsidRPr="00CD796B" w:rsidRDefault="00B737C0" w:rsidP="001E6F75">
            <w:pPr>
              <w:pStyle w:val="Dates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646DFDB5" w14:textId="77777777" w:rsidR="00B737C0" w:rsidRDefault="00B737C0" w:rsidP="004A3792"/>
    <w:sectPr w:rsidR="00B737C0" w:rsidSect="00140456">
      <w:footerReference w:type="default" r:id="rId11"/>
      <w:pgSz w:w="15840" w:h="12240" w:orient="landscape" w:code="1"/>
      <w:pgMar w:top="1080" w:right="1080" w:bottom="734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B9D9C" w14:textId="77777777" w:rsidR="00A858F1" w:rsidRDefault="00A858F1" w:rsidP="006A14D5">
      <w:r>
        <w:separator/>
      </w:r>
    </w:p>
  </w:endnote>
  <w:endnote w:type="continuationSeparator" w:id="0">
    <w:p w14:paraId="17A83D85" w14:textId="77777777" w:rsidR="00A858F1" w:rsidRDefault="00A858F1" w:rsidP="006A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9C74" w14:textId="7C6B7261" w:rsidR="008A514C" w:rsidRPr="00DC0F6C" w:rsidRDefault="008A514C">
    <w:pPr>
      <w:pStyle w:val="Footer"/>
      <w:rPr>
        <w:rFonts w:ascii="Century Gothic" w:hAnsi="Century Gothic"/>
        <w:sz w:val="14"/>
        <w:szCs w:val="14"/>
      </w:rPr>
    </w:pPr>
    <w:r w:rsidRPr="00C54927">
      <w:rPr>
        <w:rFonts w:ascii="Century Gothic" w:hAnsi="Century Gothic"/>
        <w:sz w:val="14"/>
        <w:szCs w:val="14"/>
      </w:rPr>
      <w:t>©</w:t>
    </w:r>
    <w:r>
      <w:rPr>
        <w:rFonts w:ascii="Century Gothic" w:hAnsi="Century Gothic"/>
        <w:sz w:val="14"/>
        <w:szCs w:val="14"/>
      </w:rPr>
      <w:t xml:space="preserve"> CAISO 202</w:t>
    </w:r>
    <w:r w:rsidR="00F40A55">
      <w:rPr>
        <w:rFonts w:ascii="Century Gothic" w:hAnsi="Century Gothic"/>
        <w:sz w:val="14"/>
        <w:szCs w:val="14"/>
      </w:rPr>
      <w:t>6</w:t>
    </w:r>
    <w:r>
      <w:rPr>
        <w:rFonts w:ascii="Century Gothic" w:hAnsi="Century Gothic"/>
        <w:sz w:val="14"/>
        <w:szCs w:val="14"/>
      </w:rPr>
      <w:tab/>
      <w:t xml:space="preserve">                                                                     </w:t>
    </w:r>
    <w:r w:rsidRPr="00901C61">
      <w:rPr>
        <w:rFonts w:ascii="Century Gothic" w:hAnsi="Century Gothic"/>
        <w:sz w:val="14"/>
        <w:szCs w:val="14"/>
      </w:rPr>
      <w:t xml:space="preserve">ISO </w:t>
    </w:r>
    <w:r w:rsidR="008C2F27">
      <w:rPr>
        <w:rFonts w:ascii="Century Gothic" w:hAnsi="Century Gothic"/>
        <w:sz w:val="14"/>
        <w:szCs w:val="14"/>
      </w:rPr>
      <w:t>Public</w:t>
    </w:r>
    <w:r>
      <w:rPr>
        <w:rFonts w:ascii="Century Gothic" w:hAnsi="Century Gothic"/>
        <w:sz w:val="14"/>
        <w:szCs w:val="14"/>
      </w:rPr>
      <w:tab/>
    </w:r>
    <w:r>
      <w:rPr>
        <w:rFonts w:ascii="Century Gothic" w:hAnsi="Century Gothic"/>
        <w:sz w:val="14"/>
        <w:szCs w:val="14"/>
      </w:rPr>
      <w:tab/>
    </w:r>
    <w:r>
      <w:rPr>
        <w:rFonts w:ascii="Century Gothic" w:hAnsi="Century Gothic"/>
        <w:sz w:val="14"/>
        <w:szCs w:val="14"/>
      </w:rPr>
      <w:tab/>
    </w:r>
    <w:r>
      <w:rPr>
        <w:rFonts w:ascii="Century Gothic" w:hAnsi="Century Gothic"/>
        <w:sz w:val="14"/>
        <w:szCs w:val="14"/>
      </w:rPr>
      <w:tab/>
      <w:t xml:space="preserve">Updated </w:t>
    </w:r>
    <w:r w:rsidR="00F40A55">
      <w:rPr>
        <w:rFonts w:ascii="Century Gothic" w:hAnsi="Century Gothic"/>
        <w:sz w:val="14"/>
        <w:szCs w:val="14"/>
      </w:rPr>
      <w:t>11</w:t>
    </w:r>
    <w:r>
      <w:rPr>
        <w:rFonts w:ascii="Century Gothic" w:hAnsi="Century Gothic"/>
        <w:sz w:val="14"/>
        <w:szCs w:val="14"/>
      </w:rPr>
      <w:t>/</w:t>
    </w:r>
    <w:r w:rsidR="008C2F27">
      <w:rPr>
        <w:rFonts w:ascii="Century Gothic" w:hAnsi="Century Gothic"/>
        <w:sz w:val="14"/>
        <w:szCs w:val="14"/>
      </w:rPr>
      <w:t>4</w:t>
    </w:r>
    <w:r>
      <w:rPr>
        <w:rFonts w:ascii="Century Gothic" w:hAnsi="Century Gothic"/>
        <w:sz w:val="14"/>
        <w:szCs w:val="14"/>
      </w:rPr>
      <w:t>/202</w:t>
    </w:r>
    <w:r w:rsidR="004A6A57">
      <w:rPr>
        <w:rFonts w:ascii="Century Gothic" w:hAnsi="Century Gothic"/>
        <w:sz w:val="14"/>
        <w:szCs w:val="1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EFC1A" w14:textId="77777777" w:rsidR="00A858F1" w:rsidRDefault="00A858F1" w:rsidP="006A14D5">
      <w:r>
        <w:separator/>
      </w:r>
    </w:p>
  </w:footnote>
  <w:footnote w:type="continuationSeparator" w:id="0">
    <w:p w14:paraId="3E7D8E55" w14:textId="77777777" w:rsidR="00A858F1" w:rsidRDefault="00A858F1" w:rsidP="006A1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1D05"/>
    <w:multiLevelType w:val="hybridMultilevel"/>
    <w:tmpl w:val="09F66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B7577"/>
    <w:multiLevelType w:val="hybridMultilevel"/>
    <w:tmpl w:val="665E7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A7E63"/>
    <w:multiLevelType w:val="hybridMultilevel"/>
    <w:tmpl w:val="FD9CF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3218D"/>
    <w:multiLevelType w:val="multilevel"/>
    <w:tmpl w:val="BADAC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7A26DB"/>
    <w:multiLevelType w:val="hybridMultilevel"/>
    <w:tmpl w:val="D604F1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D45411"/>
    <w:multiLevelType w:val="hybridMultilevel"/>
    <w:tmpl w:val="B5482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D1E9A"/>
    <w:multiLevelType w:val="hybridMultilevel"/>
    <w:tmpl w:val="61A68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82144"/>
    <w:multiLevelType w:val="multilevel"/>
    <w:tmpl w:val="B1AA5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84720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8A3611F"/>
    <w:multiLevelType w:val="hybridMultilevel"/>
    <w:tmpl w:val="5C1CF8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081B6F"/>
    <w:multiLevelType w:val="multilevel"/>
    <w:tmpl w:val="707A5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1082287">
    <w:abstractNumId w:val="5"/>
  </w:num>
  <w:num w:numId="2" w16cid:durableId="29959792">
    <w:abstractNumId w:val="6"/>
  </w:num>
  <w:num w:numId="3" w16cid:durableId="1739939784">
    <w:abstractNumId w:val="8"/>
  </w:num>
  <w:num w:numId="4" w16cid:durableId="7135812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00131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4763489">
    <w:abstractNumId w:val="0"/>
  </w:num>
  <w:num w:numId="7" w16cid:durableId="630982616">
    <w:abstractNumId w:val="1"/>
  </w:num>
  <w:num w:numId="8" w16cid:durableId="418336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4921972">
    <w:abstractNumId w:val="2"/>
  </w:num>
  <w:num w:numId="10" w16cid:durableId="2054963562">
    <w:abstractNumId w:val="9"/>
  </w:num>
  <w:num w:numId="11" w16cid:durableId="900990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 fillcolor="#7030a0" strokecolor="#f2f2f2">
      <v:fill color="#7030a0"/>
      <v:stroke color="#f2f2f2" weight="3pt"/>
      <v:shadow on="t" type="perspective" color="#622423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cf7621c0-5db7-4b23-8d7f-e3e42842fac6"/>
    <w:docVar w:name="_AMO_XmlVersion" w:val="Empty"/>
  </w:docVars>
  <w:rsids>
    <w:rsidRoot w:val="00334FCC"/>
    <w:rsid w:val="00000CD0"/>
    <w:rsid w:val="00002213"/>
    <w:rsid w:val="000029CD"/>
    <w:rsid w:val="00002AB7"/>
    <w:rsid w:val="00006E9B"/>
    <w:rsid w:val="00007B7F"/>
    <w:rsid w:val="000105CB"/>
    <w:rsid w:val="00014B2C"/>
    <w:rsid w:val="00017CE5"/>
    <w:rsid w:val="0002315A"/>
    <w:rsid w:val="000232B6"/>
    <w:rsid w:val="00024488"/>
    <w:rsid w:val="00024632"/>
    <w:rsid w:val="00025F5B"/>
    <w:rsid w:val="000263E7"/>
    <w:rsid w:val="00027B62"/>
    <w:rsid w:val="00027ED4"/>
    <w:rsid w:val="00034AF4"/>
    <w:rsid w:val="000354E5"/>
    <w:rsid w:val="00036F56"/>
    <w:rsid w:val="00037572"/>
    <w:rsid w:val="000400DF"/>
    <w:rsid w:val="0004037A"/>
    <w:rsid w:val="00040D4E"/>
    <w:rsid w:val="0004157E"/>
    <w:rsid w:val="000416F4"/>
    <w:rsid w:val="000423BB"/>
    <w:rsid w:val="00043664"/>
    <w:rsid w:val="0004611A"/>
    <w:rsid w:val="00046E67"/>
    <w:rsid w:val="00046F60"/>
    <w:rsid w:val="00050029"/>
    <w:rsid w:val="000507B8"/>
    <w:rsid w:val="00051A89"/>
    <w:rsid w:val="00051D79"/>
    <w:rsid w:val="0005287C"/>
    <w:rsid w:val="0005290C"/>
    <w:rsid w:val="0005373A"/>
    <w:rsid w:val="000540C2"/>
    <w:rsid w:val="00054120"/>
    <w:rsid w:val="00055155"/>
    <w:rsid w:val="000561D4"/>
    <w:rsid w:val="000576CF"/>
    <w:rsid w:val="00060176"/>
    <w:rsid w:val="000610E5"/>
    <w:rsid w:val="000623BA"/>
    <w:rsid w:val="00062545"/>
    <w:rsid w:val="00063EF3"/>
    <w:rsid w:val="0006411B"/>
    <w:rsid w:val="00065079"/>
    <w:rsid w:val="000659D9"/>
    <w:rsid w:val="00065C70"/>
    <w:rsid w:val="00065D85"/>
    <w:rsid w:val="00066709"/>
    <w:rsid w:val="00071088"/>
    <w:rsid w:val="0007190B"/>
    <w:rsid w:val="00071FE3"/>
    <w:rsid w:val="000739D8"/>
    <w:rsid w:val="000833E4"/>
    <w:rsid w:val="00083CEF"/>
    <w:rsid w:val="00084D3D"/>
    <w:rsid w:val="0008577D"/>
    <w:rsid w:val="000862D0"/>
    <w:rsid w:val="000878ED"/>
    <w:rsid w:val="00090B24"/>
    <w:rsid w:val="00091348"/>
    <w:rsid w:val="00091BD5"/>
    <w:rsid w:val="00092DD8"/>
    <w:rsid w:val="00093A02"/>
    <w:rsid w:val="00095748"/>
    <w:rsid w:val="000A3A1E"/>
    <w:rsid w:val="000A4890"/>
    <w:rsid w:val="000A50D6"/>
    <w:rsid w:val="000A5F12"/>
    <w:rsid w:val="000A7C67"/>
    <w:rsid w:val="000A7F51"/>
    <w:rsid w:val="000B0559"/>
    <w:rsid w:val="000B11F5"/>
    <w:rsid w:val="000B1ACA"/>
    <w:rsid w:val="000B3EF6"/>
    <w:rsid w:val="000B4367"/>
    <w:rsid w:val="000B7510"/>
    <w:rsid w:val="000B7730"/>
    <w:rsid w:val="000B787D"/>
    <w:rsid w:val="000B7D5F"/>
    <w:rsid w:val="000B7DA9"/>
    <w:rsid w:val="000C0D8B"/>
    <w:rsid w:val="000C1748"/>
    <w:rsid w:val="000C1E8B"/>
    <w:rsid w:val="000C4629"/>
    <w:rsid w:val="000C61C7"/>
    <w:rsid w:val="000C6892"/>
    <w:rsid w:val="000C6B34"/>
    <w:rsid w:val="000C762D"/>
    <w:rsid w:val="000C7E41"/>
    <w:rsid w:val="000D0820"/>
    <w:rsid w:val="000D08D0"/>
    <w:rsid w:val="000D2EC6"/>
    <w:rsid w:val="000D714F"/>
    <w:rsid w:val="000E225B"/>
    <w:rsid w:val="000E388D"/>
    <w:rsid w:val="000E4F19"/>
    <w:rsid w:val="000E5DEA"/>
    <w:rsid w:val="000E7248"/>
    <w:rsid w:val="000E7523"/>
    <w:rsid w:val="000F1AF4"/>
    <w:rsid w:val="000F2466"/>
    <w:rsid w:val="000F41C9"/>
    <w:rsid w:val="000F54D0"/>
    <w:rsid w:val="000F58D6"/>
    <w:rsid w:val="000F7B34"/>
    <w:rsid w:val="000F7E50"/>
    <w:rsid w:val="00100170"/>
    <w:rsid w:val="001015CF"/>
    <w:rsid w:val="00101C67"/>
    <w:rsid w:val="00101FDD"/>
    <w:rsid w:val="001026EF"/>
    <w:rsid w:val="00102F64"/>
    <w:rsid w:val="00103099"/>
    <w:rsid w:val="001050FB"/>
    <w:rsid w:val="00105607"/>
    <w:rsid w:val="00107A17"/>
    <w:rsid w:val="001102F5"/>
    <w:rsid w:val="00110DFC"/>
    <w:rsid w:val="00114440"/>
    <w:rsid w:val="00115809"/>
    <w:rsid w:val="001164A5"/>
    <w:rsid w:val="0012199E"/>
    <w:rsid w:val="001235EB"/>
    <w:rsid w:val="0012403A"/>
    <w:rsid w:val="001275C5"/>
    <w:rsid w:val="00130598"/>
    <w:rsid w:val="0013070C"/>
    <w:rsid w:val="00132DCE"/>
    <w:rsid w:val="00133927"/>
    <w:rsid w:val="00136145"/>
    <w:rsid w:val="00136678"/>
    <w:rsid w:val="0013694D"/>
    <w:rsid w:val="00136FC7"/>
    <w:rsid w:val="00137B6A"/>
    <w:rsid w:val="00137D93"/>
    <w:rsid w:val="00140442"/>
    <w:rsid w:val="00140456"/>
    <w:rsid w:val="001405DF"/>
    <w:rsid w:val="00140898"/>
    <w:rsid w:val="001409E0"/>
    <w:rsid w:val="001438B6"/>
    <w:rsid w:val="00145913"/>
    <w:rsid w:val="00146F02"/>
    <w:rsid w:val="00147348"/>
    <w:rsid w:val="001512D8"/>
    <w:rsid w:val="00151E0B"/>
    <w:rsid w:val="0015377F"/>
    <w:rsid w:val="00153CEB"/>
    <w:rsid w:val="001544CA"/>
    <w:rsid w:val="001545C2"/>
    <w:rsid w:val="001563C2"/>
    <w:rsid w:val="00157896"/>
    <w:rsid w:val="00160219"/>
    <w:rsid w:val="00161DCA"/>
    <w:rsid w:val="001679C6"/>
    <w:rsid w:val="001704F1"/>
    <w:rsid w:val="00171BE3"/>
    <w:rsid w:val="00173CBF"/>
    <w:rsid w:val="00174473"/>
    <w:rsid w:val="00176C97"/>
    <w:rsid w:val="00176DEF"/>
    <w:rsid w:val="001811F3"/>
    <w:rsid w:val="001838A4"/>
    <w:rsid w:val="00184F1E"/>
    <w:rsid w:val="00186194"/>
    <w:rsid w:val="00186EA4"/>
    <w:rsid w:val="00187E7C"/>
    <w:rsid w:val="00190B06"/>
    <w:rsid w:val="00191B24"/>
    <w:rsid w:val="00194350"/>
    <w:rsid w:val="001960E8"/>
    <w:rsid w:val="001A037B"/>
    <w:rsid w:val="001A0720"/>
    <w:rsid w:val="001A0C43"/>
    <w:rsid w:val="001A1C93"/>
    <w:rsid w:val="001A23B9"/>
    <w:rsid w:val="001A3603"/>
    <w:rsid w:val="001A41E7"/>
    <w:rsid w:val="001A4369"/>
    <w:rsid w:val="001A460B"/>
    <w:rsid w:val="001A4F85"/>
    <w:rsid w:val="001A5BD8"/>
    <w:rsid w:val="001A6980"/>
    <w:rsid w:val="001B06AB"/>
    <w:rsid w:val="001B31EA"/>
    <w:rsid w:val="001B5B5E"/>
    <w:rsid w:val="001B7681"/>
    <w:rsid w:val="001B7A28"/>
    <w:rsid w:val="001C0A8F"/>
    <w:rsid w:val="001C1508"/>
    <w:rsid w:val="001C20AB"/>
    <w:rsid w:val="001C275C"/>
    <w:rsid w:val="001C2E16"/>
    <w:rsid w:val="001C31D0"/>
    <w:rsid w:val="001C532A"/>
    <w:rsid w:val="001C5E82"/>
    <w:rsid w:val="001C7AB4"/>
    <w:rsid w:val="001D02A4"/>
    <w:rsid w:val="001D090E"/>
    <w:rsid w:val="001D0B9A"/>
    <w:rsid w:val="001D2812"/>
    <w:rsid w:val="001D54BA"/>
    <w:rsid w:val="001D5D6F"/>
    <w:rsid w:val="001D752F"/>
    <w:rsid w:val="001D7579"/>
    <w:rsid w:val="001D783F"/>
    <w:rsid w:val="001D7F88"/>
    <w:rsid w:val="001E138E"/>
    <w:rsid w:val="001E1A6E"/>
    <w:rsid w:val="001E35BB"/>
    <w:rsid w:val="001E3672"/>
    <w:rsid w:val="001E67D1"/>
    <w:rsid w:val="001E6F75"/>
    <w:rsid w:val="001E7F28"/>
    <w:rsid w:val="001F06E1"/>
    <w:rsid w:val="001F0ABC"/>
    <w:rsid w:val="001F0D78"/>
    <w:rsid w:val="001F1912"/>
    <w:rsid w:val="001F3E34"/>
    <w:rsid w:val="001F44E7"/>
    <w:rsid w:val="001F4A83"/>
    <w:rsid w:val="001F627B"/>
    <w:rsid w:val="001F6DF1"/>
    <w:rsid w:val="001F715C"/>
    <w:rsid w:val="001F7777"/>
    <w:rsid w:val="001F7D3A"/>
    <w:rsid w:val="0020160A"/>
    <w:rsid w:val="002025A1"/>
    <w:rsid w:val="002028A2"/>
    <w:rsid w:val="00202952"/>
    <w:rsid w:val="00203070"/>
    <w:rsid w:val="0020459A"/>
    <w:rsid w:val="00204B7A"/>
    <w:rsid w:val="0020637A"/>
    <w:rsid w:val="002064AC"/>
    <w:rsid w:val="00207C4E"/>
    <w:rsid w:val="0021056A"/>
    <w:rsid w:val="00210A15"/>
    <w:rsid w:val="0021221A"/>
    <w:rsid w:val="0021239A"/>
    <w:rsid w:val="00212A52"/>
    <w:rsid w:val="00212B93"/>
    <w:rsid w:val="0021520A"/>
    <w:rsid w:val="00215A0B"/>
    <w:rsid w:val="00216710"/>
    <w:rsid w:val="002237AF"/>
    <w:rsid w:val="00223EA4"/>
    <w:rsid w:val="002242E5"/>
    <w:rsid w:val="00225A9D"/>
    <w:rsid w:val="0022603E"/>
    <w:rsid w:val="00227E5A"/>
    <w:rsid w:val="00230C65"/>
    <w:rsid w:val="002310CC"/>
    <w:rsid w:val="00232CFC"/>
    <w:rsid w:val="002332B9"/>
    <w:rsid w:val="0023582A"/>
    <w:rsid w:val="00235FA6"/>
    <w:rsid w:val="00236282"/>
    <w:rsid w:val="002368AF"/>
    <w:rsid w:val="00236F2B"/>
    <w:rsid w:val="00237719"/>
    <w:rsid w:val="00237ABE"/>
    <w:rsid w:val="0024053C"/>
    <w:rsid w:val="002412DE"/>
    <w:rsid w:val="00242209"/>
    <w:rsid w:val="002438DF"/>
    <w:rsid w:val="00244BBD"/>
    <w:rsid w:val="00246249"/>
    <w:rsid w:val="0024645D"/>
    <w:rsid w:val="002465B7"/>
    <w:rsid w:val="00250B54"/>
    <w:rsid w:val="00250D99"/>
    <w:rsid w:val="002537AF"/>
    <w:rsid w:val="00255CB2"/>
    <w:rsid w:val="002566E8"/>
    <w:rsid w:val="0026081C"/>
    <w:rsid w:val="00260DE2"/>
    <w:rsid w:val="00261457"/>
    <w:rsid w:val="00262948"/>
    <w:rsid w:val="00264762"/>
    <w:rsid w:val="00265890"/>
    <w:rsid w:val="00267C4C"/>
    <w:rsid w:val="00270DE1"/>
    <w:rsid w:val="00271B35"/>
    <w:rsid w:val="002721F3"/>
    <w:rsid w:val="002729B5"/>
    <w:rsid w:val="00272ADF"/>
    <w:rsid w:val="00273615"/>
    <w:rsid w:val="002804F7"/>
    <w:rsid w:val="00280FF2"/>
    <w:rsid w:val="002815BE"/>
    <w:rsid w:val="00282777"/>
    <w:rsid w:val="00282D37"/>
    <w:rsid w:val="002845BD"/>
    <w:rsid w:val="00285C26"/>
    <w:rsid w:val="00285C98"/>
    <w:rsid w:val="00286361"/>
    <w:rsid w:val="00286626"/>
    <w:rsid w:val="0028699A"/>
    <w:rsid w:val="002877F8"/>
    <w:rsid w:val="00291604"/>
    <w:rsid w:val="002916F9"/>
    <w:rsid w:val="00292D2C"/>
    <w:rsid w:val="002A051A"/>
    <w:rsid w:val="002A2B51"/>
    <w:rsid w:val="002A2F07"/>
    <w:rsid w:val="002A466A"/>
    <w:rsid w:val="002A73B5"/>
    <w:rsid w:val="002B050A"/>
    <w:rsid w:val="002B0867"/>
    <w:rsid w:val="002B3C05"/>
    <w:rsid w:val="002B52FF"/>
    <w:rsid w:val="002B605D"/>
    <w:rsid w:val="002B62AD"/>
    <w:rsid w:val="002B760A"/>
    <w:rsid w:val="002C7A29"/>
    <w:rsid w:val="002D0569"/>
    <w:rsid w:val="002D383C"/>
    <w:rsid w:val="002D3A3A"/>
    <w:rsid w:val="002D4095"/>
    <w:rsid w:val="002D450A"/>
    <w:rsid w:val="002D6D4C"/>
    <w:rsid w:val="002D7379"/>
    <w:rsid w:val="002E10AE"/>
    <w:rsid w:val="002E228B"/>
    <w:rsid w:val="002E3752"/>
    <w:rsid w:val="002E58A2"/>
    <w:rsid w:val="002E6084"/>
    <w:rsid w:val="002E60DE"/>
    <w:rsid w:val="002F0F24"/>
    <w:rsid w:val="002F1F67"/>
    <w:rsid w:val="002F32E9"/>
    <w:rsid w:val="002F43A2"/>
    <w:rsid w:val="002F553A"/>
    <w:rsid w:val="002F5B18"/>
    <w:rsid w:val="002F7374"/>
    <w:rsid w:val="003011EF"/>
    <w:rsid w:val="0030256F"/>
    <w:rsid w:val="00303A24"/>
    <w:rsid w:val="00303AE0"/>
    <w:rsid w:val="00304CF3"/>
    <w:rsid w:val="00304F4E"/>
    <w:rsid w:val="00305C15"/>
    <w:rsid w:val="0030746D"/>
    <w:rsid w:val="00310DC4"/>
    <w:rsid w:val="0031198D"/>
    <w:rsid w:val="00313206"/>
    <w:rsid w:val="00314C77"/>
    <w:rsid w:val="003169EC"/>
    <w:rsid w:val="00317C14"/>
    <w:rsid w:val="00320449"/>
    <w:rsid w:val="00320CCE"/>
    <w:rsid w:val="0032197A"/>
    <w:rsid w:val="003221DC"/>
    <w:rsid w:val="00322B97"/>
    <w:rsid w:val="003239C2"/>
    <w:rsid w:val="003246F1"/>
    <w:rsid w:val="0032501E"/>
    <w:rsid w:val="00325805"/>
    <w:rsid w:val="00325B48"/>
    <w:rsid w:val="00326F7F"/>
    <w:rsid w:val="00331AF6"/>
    <w:rsid w:val="00333B3A"/>
    <w:rsid w:val="003349EA"/>
    <w:rsid w:val="00334FCC"/>
    <w:rsid w:val="00335204"/>
    <w:rsid w:val="00336795"/>
    <w:rsid w:val="00336EAA"/>
    <w:rsid w:val="0034105E"/>
    <w:rsid w:val="00343970"/>
    <w:rsid w:val="00343E1B"/>
    <w:rsid w:val="00343FD7"/>
    <w:rsid w:val="0034783A"/>
    <w:rsid w:val="003478EE"/>
    <w:rsid w:val="00347BD6"/>
    <w:rsid w:val="00352F8E"/>
    <w:rsid w:val="00353659"/>
    <w:rsid w:val="003543E0"/>
    <w:rsid w:val="003557D6"/>
    <w:rsid w:val="00355C7A"/>
    <w:rsid w:val="00360448"/>
    <w:rsid w:val="00360DAC"/>
    <w:rsid w:val="00364F5D"/>
    <w:rsid w:val="0037060E"/>
    <w:rsid w:val="00373897"/>
    <w:rsid w:val="00375C59"/>
    <w:rsid w:val="00376C62"/>
    <w:rsid w:val="0038427B"/>
    <w:rsid w:val="0038509E"/>
    <w:rsid w:val="00386A1B"/>
    <w:rsid w:val="00387192"/>
    <w:rsid w:val="00387333"/>
    <w:rsid w:val="00391582"/>
    <w:rsid w:val="003926F2"/>
    <w:rsid w:val="00392B13"/>
    <w:rsid w:val="00393567"/>
    <w:rsid w:val="0039615E"/>
    <w:rsid w:val="00396405"/>
    <w:rsid w:val="003974A3"/>
    <w:rsid w:val="003A2179"/>
    <w:rsid w:val="003A4B4C"/>
    <w:rsid w:val="003A6F6A"/>
    <w:rsid w:val="003B0D65"/>
    <w:rsid w:val="003B41CF"/>
    <w:rsid w:val="003B5E53"/>
    <w:rsid w:val="003B65AC"/>
    <w:rsid w:val="003B7B43"/>
    <w:rsid w:val="003C09E0"/>
    <w:rsid w:val="003C38AC"/>
    <w:rsid w:val="003C542B"/>
    <w:rsid w:val="003C6A91"/>
    <w:rsid w:val="003C6EE0"/>
    <w:rsid w:val="003C7613"/>
    <w:rsid w:val="003D05AD"/>
    <w:rsid w:val="003D0B18"/>
    <w:rsid w:val="003D167D"/>
    <w:rsid w:val="003D2EEF"/>
    <w:rsid w:val="003D37DF"/>
    <w:rsid w:val="003D5194"/>
    <w:rsid w:val="003E2692"/>
    <w:rsid w:val="003E341F"/>
    <w:rsid w:val="003E45DC"/>
    <w:rsid w:val="003E49F9"/>
    <w:rsid w:val="003E558B"/>
    <w:rsid w:val="003E6080"/>
    <w:rsid w:val="003E61C2"/>
    <w:rsid w:val="003E6798"/>
    <w:rsid w:val="003E75A5"/>
    <w:rsid w:val="003F04D4"/>
    <w:rsid w:val="003F192E"/>
    <w:rsid w:val="003F1E6B"/>
    <w:rsid w:val="003F2CA3"/>
    <w:rsid w:val="003F4BE6"/>
    <w:rsid w:val="003F4C20"/>
    <w:rsid w:val="003F7F4B"/>
    <w:rsid w:val="004004C9"/>
    <w:rsid w:val="00400C80"/>
    <w:rsid w:val="00401E86"/>
    <w:rsid w:val="0040661D"/>
    <w:rsid w:val="0041039D"/>
    <w:rsid w:val="00411672"/>
    <w:rsid w:val="004125D6"/>
    <w:rsid w:val="004127A9"/>
    <w:rsid w:val="00412810"/>
    <w:rsid w:val="00414C9F"/>
    <w:rsid w:val="00415C5E"/>
    <w:rsid w:val="00415E97"/>
    <w:rsid w:val="00417343"/>
    <w:rsid w:val="00417712"/>
    <w:rsid w:val="00422322"/>
    <w:rsid w:val="00423520"/>
    <w:rsid w:val="00424977"/>
    <w:rsid w:val="00425C52"/>
    <w:rsid w:val="0042681A"/>
    <w:rsid w:val="00427939"/>
    <w:rsid w:val="00430358"/>
    <w:rsid w:val="004344F1"/>
    <w:rsid w:val="00434F56"/>
    <w:rsid w:val="00435418"/>
    <w:rsid w:val="00436B44"/>
    <w:rsid w:val="00436E19"/>
    <w:rsid w:val="0043709A"/>
    <w:rsid w:val="004406DC"/>
    <w:rsid w:val="00440A49"/>
    <w:rsid w:val="00440C7C"/>
    <w:rsid w:val="00443D54"/>
    <w:rsid w:val="00444DF7"/>
    <w:rsid w:val="00445DAB"/>
    <w:rsid w:val="00450291"/>
    <w:rsid w:val="004514A4"/>
    <w:rsid w:val="004516D2"/>
    <w:rsid w:val="00452070"/>
    <w:rsid w:val="004540E4"/>
    <w:rsid w:val="00454450"/>
    <w:rsid w:val="00455F7B"/>
    <w:rsid w:val="00456622"/>
    <w:rsid w:val="00460017"/>
    <w:rsid w:val="004653AA"/>
    <w:rsid w:val="004662AF"/>
    <w:rsid w:val="004663B2"/>
    <w:rsid w:val="00467138"/>
    <w:rsid w:val="004717D3"/>
    <w:rsid w:val="0047586B"/>
    <w:rsid w:val="00475C6A"/>
    <w:rsid w:val="004776C3"/>
    <w:rsid w:val="00482DA5"/>
    <w:rsid w:val="00484741"/>
    <w:rsid w:val="00491585"/>
    <w:rsid w:val="0049302B"/>
    <w:rsid w:val="00493598"/>
    <w:rsid w:val="00493C08"/>
    <w:rsid w:val="004941C8"/>
    <w:rsid w:val="00494A73"/>
    <w:rsid w:val="004951BE"/>
    <w:rsid w:val="004A1CFD"/>
    <w:rsid w:val="004A25E1"/>
    <w:rsid w:val="004A2973"/>
    <w:rsid w:val="004A3458"/>
    <w:rsid w:val="004A3792"/>
    <w:rsid w:val="004A4F9B"/>
    <w:rsid w:val="004A60D8"/>
    <w:rsid w:val="004A65E5"/>
    <w:rsid w:val="004A6A57"/>
    <w:rsid w:val="004A6F14"/>
    <w:rsid w:val="004A7A4E"/>
    <w:rsid w:val="004B157B"/>
    <w:rsid w:val="004B2BD7"/>
    <w:rsid w:val="004B3A04"/>
    <w:rsid w:val="004B40C9"/>
    <w:rsid w:val="004B4B98"/>
    <w:rsid w:val="004B70CF"/>
    <w:rsid w:val="004C0852"/>
    <w:rsid w:val="004C1731"/>
    <w:rsid w:val="004C4068"/>
    <w:rsid w:val="004C4180"/>
    <w:rsid w:val="004C45B7"/>
    <w:rsid w:val="004C61CF"/>
    <w:rsid w:val="004C6FC5"/>
    <w:rsid w:val="004C7965"/>
    <w:rsid w:val="004C7EA9"/>
    <w:rsid w:val="004C7F07"/>
    <w:rsid w:val="004D0530"/>
    <w:rsid w:val="004D163F"/>
    <w:rsid w:val="004D175F"/>
    <w:rsid w:val="004D5DC6"/>
    <w:rsid w:val="004D6A24"/>
    <w:rsid w:val="004E1F12"/>
    <w:rsid w:val="004E2E7D"/>
    <w:rsid w:val="004E498A"/>
    <w:rsid w:val="004E593D"/>
    <w:rsid w:val="004E6980"/>
    <w:rsid w:val="004F0281"/>
    <w:rsid w:val="004F0D1E"/>
    <w:rsid w:val="004F1664"/>
    <w:rsid w:val="004F1F92"/>
    <w:rsid w:val="004F3D60"/>
    <w:rsid w:val="004F54BC"/>
    <w:rsid w:val="004F71EF"/>
    <w:rsid w:val="0050107E"/>
    <w:rsid w:val="00501E31"/>
    <w:rsid w:val="00502ABF"/>
    <w:rsid w:val="005030AA"/>
    <w:rsid w:val="00503781"/>
    <w:rsid w:val="005079BE"/>
    <w:rsid w:val="00511754"/>
    <w:rsid w:val="00512669"/>
    <w:rsid w:val="005133FF"/>
    <w:rsid w:val="00515606"/>
    <w:rsid w:val="00515F82"/>
    <w:rsid w:val="00516050"/>
    <w:rsid w:val="005164D0"/>
    <w:rsid w:val="0051656D"/>
    <w:rsid w:val="0051747E"/>
    <w:rsid w:val="00517A1F"/>
    <w:rsid w:val="00530612"/>
    <w:rsid w:val="00530B99"/>
    <w:rsid w:val="00532D7A"/>
    <w:rsid w:val="00532D83"/>
    <w:rsid w:val="00533369"/>
    <w:rsid w:val="00534F12"/>
    <w:rsid w:val="005364C0"/>
    <w:rsid w:val="00537726"/>
    <w:rsid w:val="005406E8"/>
    <w:rsid w:val="00541385"/>
    <w:rsid w:val="00541749"/>
    <w:rsid w:val="00541FAE"/>
    <w:rsid w:val="00542555"/>
    <w:rsid w:val="00542949"/>
    <w:rsid w:val="005432FF"/>
    <w:rsid w:val="00543ECA"/>
    <w:rsid w:val="005449D8"/>
    <w:rsid w:val="00544D8A"/>
    <w:rsid w:val="005458D3"/>
    <w:rsid w:val="00545B07"/>
    <w:rsid w:val="00545DA2"/>
    <w:rsid w:val="00546F01"/>
    <w:rsid w:val="00550141"/>
    <w:rsid w:val="00551C33"/>
    <w:rsid w:val="0055337C"/>
    <w:rsid w:val="00553DD0"/>
    <w:rsid w:val="005554CB"/>
    <w:rsid w:val="00555FA8"/>
    <w:rsid w:val="00560A68"/>
    <w:rsid w:val="00561928"/>
    <w:rsid w:val="005619D9"/>
    <w:rsid w:val="00562AA7"/>
    <w:rsid w:val="005657F7"/>
    <w:rsid w:val="005674D3"/>
    <w:rsid w:val="00567EC1"/>
    <w:rsid w:val="0057177B"/>
    <w:rsid w:val="005721A4"/>
    <w:rsid w:val="00572549"/>
    <w:rsid w:val="005740E6"/>
    <w:rsid w:val="005741CA"/>
    <w:rsid w:val="00574780"/>
    <w:rsid w:val="00580052"/>
    <w:rsid w:val="00580D4C"/>
    <w:rsid w:val="005824E7"/>
    <w:rsid w:val="0058390C"/>
    <w:rsid w:val="00584098"/>
    <w:rsid w:val="005852D3"/>
    <w:rsid w:val="00585C24"/>
    <w:rsid w:val="00586F9D"/>
    <w:rsid w:val="0059099A"/>
    <w:rsid w:val="00591F05"/>
    <w:rsid w:val="005964A6"/>
    <w:rsid w:val="005A006A"/>
    <w:rsid w:val="005A014C"/>
    <w:rsid w:val="005A05F2"/>
    <w:rsid w:val="005A2AA3"/>
    <w:rsid w:val="005A3CC5"/>
    <w:rsid w:val="005A484E"/>
    <w:rsid w:val="005A6157"/>
    <w:rsid w:val="005A66BB"/>
    <w:rsid w:val="005A730D"/>
    <w:rsid w:val="005A736E"/>
    <w:rsid w:val="005B0100"/>
    <w:rsid w:val="005B06E1"/>
    <w:rsid w:val="005B0CAF"/>
    <w:rsid w:val="005B1258"/>
    <w:rsid w:val="005B1E57"/>
    <w:rsid w:val="005B56B3"/>
    <w:rsid w:val="005B56EA"/>
    <w:rsid w:val="005B5BCE"/>
    <w:rsid w:val="005B7ED9"/>
    <w:rsid w:val="005C0844"/>
    <w:rsid w:val="005C09C6"/>
    <w:rsid w:val="005C2099"/>
    <w:rsid w:val="005C2221"/>
    <w:rsid w:val="005C248F"/>
    <w:rsid w:val="005C3241"/>
    <w:rsid w:val="005C388E"/>
    <w:rsid w:val="005C3A71"/>
    <w:rsid w:val="005C3A76"/>
    <w:rsid w:val="005C4458"/>
    <w:rsid w:val="005C457B"/>
    <w:rsid w:val="005C4F9C"/>
    <w:rsid w:val="005C7F1F"/>
    <w:rsid w:val="005D0D83"/>
    <w:rsid w:val="005D1E30"/>
    <w:rsid w:val="005D282F"/>
    <w:rsid w:val="005D3D2F"/>
    <w:rsid w:val="005D6253"/>
    <w:rsid w:val="005E1018"/>
    <w:rsid w:val="005E24B5"/>
    <w:rsid w:val="005E2C33"/>
    <w:rsid w:val="005E6FE3"/>
    <w:rsid w:val="005E7F1E"/>
    <w:rsid w:val="005F030A"/>
    <w:rsid w:val="005F11A0"/>
    <w:rsid w:val="005F29A5"/>
    <w:rsid w:val="005F450E"/>
    <w:rsid w:val="005F5C2E"/>
    <w:rsid w:val="005F64BC"/>
    <w:rsid w:val="005F74D5"/>
    <w:rsid w:val="00601744"/>
    <w:rsid w:val="00602D1E"/>
    <w:rsid w:val="00602D3C"/>
    <w:rsid w:val="00604FB8"/>
    <w:rsid w:val="00606FC1"/>
    <w:rsid w:val="006075CE"/>
    <w:rsid w:val="0061008D"/>
    <w:rsid w:val="00611632"/>
    <w:rsid w:val="00611681"/>
    <w:rsid w:val="00613F15"/>
    <w:rsid w:val="00615712"/>
    <w:rsid w:val="00615E72"/>
    <w:rsid w:val="00616BC4"/>
    <w:rsid w:val="00617CC2"/>
    <w:rsid w:val="00617D14"/>
    <w:rsid w:val="00620A01"/>
    <w:rsid w:val="00621330"/>
    <w:rsid w:val="006216B6"/>
    <w:rsid w:val="00623084"/>
    <w:rsid w:val="006230DF"/>
    <w:rsid w:val="006235CE"/>
    <w:rsid w:val="00625E74"/>
    <w:rsid w:val="00626BFC"/>
    <w:rsid w:val="00630123"/>
    <w:rsid w:val="00633B96"/>
    <w:rsid w:val="00634346"/>
    <w:rsid w:val="00634BFA"/>
    <w:rsid w:val="00635848"/>
    <w:rsid w:val="00635A63"/>
    <w:rsid w:val="00635E18"/>
    <w:rsid w:val="00637071"/>
    <w:rsid w:val="006377B6"/>
    <w:rsid w:val="006412D7"/>
    <w:rsid w:val="006416D5"/>
    <w:rsid w:val="00641968"/>
    <w:rsid w:val="00642391"/>
    <w:rsid w:val="00642988"/>
    <w:rsid w:val="006444BD"/>
    <w:rsid w:val="00645F4F"/>
    <w:rsid w:val="00646E88"/>
    <w:rsid w:val="006479C9"/>
    <w:rsid w:val="006506FB"/>
    <w:rsid w:val="00651ED1"/>
    <w:rsid w:val="0065265B"/>
    <w:rsid w:val="00653EA0"/>
    <w:rsid w:val="006548F7"/>
    <w:rsid w:val="006568E6"/>
    <w:rsid w:val="00657162"/>
    <w:rsid w:val="00657A51"/>
    <w:rsid w:val="0066020C"/>
    <w:rsid w:val="00660E61"/>
    <w:rsid w:val="00662C2C"/>
    <w:rsid w:val="00662C34"/>
    <w:rsid w:val="00663D49"/>
    <w:rsid w:val="00664B2A"/>
    <w:rsid w:val="006657CF"/>
    <w:rsid w:val="00665B68"/>
    <w:rsid w:val="006660D7"/>
    <w:rsid w:val="006663BF"/>
    <w:rsid w:val="0066668B"/>
    <w:rsid w:val="00667388"/>
    <w:rsid w:val="00667619"/>
    <w:rsid w:val="00670FBE"/>
    <w:rsid w:val="00673FC5"/>
    <w:rsid w:val="006742AB"/>
    <w:rsid w:val="006752A6"/>
    <w:rsid w:val="00675D3F"/>
    <w:rsid w:val="00677574"/>
    <w:rsid w:val="00682194"/>
    <w:rsid w:val="00682945"/>
    <w:rsid w:val="006832D8"/>
    <w:rsid w:val="00684463"/>
    <w:rsid w:val="00684923"/>
    <w:rsid w:val="00684AEF"/>
    <w:rsid w:val="00687282"/>
    <w:rsid w:val="00692A01"/>
    <w:rsid w:val="006943CD"/>
    <w:rsid w:val="006964C3"/>
    <w:rsid w:val="00697A0F"/>
    <w:rsid w:val="00697A2E"/>
    <w:rsid w:val="00697C50"/>
    <w:rsid w:val="006A0062"/>
    <w:rsid w:val="006A14D5"/>
    <w:rsid w:val="006A4B12"/>
    <w:rsid w:val="006A5217"/>
    <w:rsid w:val="006A566A"/>
    <w:rsid w:val="006A5A6D"/>
    <w:rsid w:val="006A5B55"/>
    <w:rsid w:val="006A5C24"/>
    <w:rsid w:val="006B0752"/>
    <w:rsid w:val="006B0E65"/>
    <w:rsid w:val="006B1346"/>
    <w:rsid w:val="006B17A8"/>
    <w:rsid w:val="006B2F81"/>
    <w:rsid w:val="006B2FC6"/>
    <w:rsid w:val="006B39D3"/>
    <w:rsid w:val="006B4584"/>
    <w:rsid w:val="006B4A29"/>
    <w:rsid w:val="006B64B5"/>
    <w:rsid w:val="006B6B23"/>
    <w:rsid w:val="006C2B94"/>
    <w:rsid w:val="006C3347"/>
    <w:rsid w:val="006C4028"/>
    <w:rsid w:val="006C5017"/>
    <w:rsid w:val="006C68B2"/>
    <w:rsid w:val="006D0A05"/>
    <w:rsid w:val="006D126E"/>
    <w:rsid w:val="006D1C43"/>
    <w:rsid w:val="006D2574"/>
    <w:rsid w:val="006D28C5"/>
    <w:rsid w:val="006D3A9F"/>
    <w:rsid w:val="006D47CF"/>
    <w:rsid w:val="006E013D"/>
    <w:rsid w:val="006E0571"/>
    <w:rsid w:val="006E0C87"/>
    <w:rsid w:val="006E7142"/>
    <w:rsid w:val="006E7C12"/>
    <w:rsid w:val="006F0206"/>
    <w:rsid w:val="006F1920"/>
    <w:rsid w:val="006F40F1"/>
    <w:rsid w:val="006F4379"/>
    <w:rsid w:val="006F48DE"/>
    <w:rsid w:val="007001F5"/>
    <w:rsid w:val="0070034E"/>
    <w:rsid w:val="0070105B"/>
    <w:rsid w:val="00701BD3"/>
    <w:rsid w:val="0070350F"/>
    <w:rsid w:val="00704D0B"/>
    <w:rsid w:val="00706624"/>
    <w:rsid w:val="007073EB"/>
    <w:rsid w:val="007077B5"/>
    <w:rsid w:val="00707F6A"/>
    <w:rsid w:val="00711087"/>
    <w:rsid w:val="00716EE0"/>
    <w:rsid w:val="00717CD4"/>
    <w:rsid w:val="00720E49"/>
    <w:rsid w:val="007230FF"/>
    <w:rsid w:val="007235A8"/>
    <w:rsid w:val="0072397B"/>
    <w:rsid w:val="0072635A"/>
    <w:rsid w:val="007268C4"/>
    <w:rsid w:val="00726C75"/>
    <w:rsid w:val="00732A09"/>
    <w:rsid w:val="00736553"/>
    <w:rsid w:val="00743119"/>
    <w:rsid w:val="007432BC"/>
    <w:rsid w:val="00744A94"/>
    <w:rsid w:val="00745963"/>
    <w:rsid w:val="00745FA0"/>
    <w:rsid w:val="007468AA"/>
    <w:rsid w:val="00750DCD"/>
    <w:rsid w:val="007528D7"/>
    <w:rsid w:val="00753F65"/>
    <w:rsid w:val="0075427B"/>
    <w:rsid w:val="00754DD0"/>
    <w:rsid w:val="00755070"/>
    <w:rsid w:val="00755DA6"/>
    <w:rsid w:val="00755EE2"/>
    <w:rsid w:val="00756C94"/>
    <w:rsid w:val="00757934"/>
    <w:rsid w:val="00761037"/>
    <w:rsid w:val="00761EC3"/>
    <w:rsid w:val="00762B29"/>
    <w:rsid w:val="00763B59"/>
    <w:rsid w:val="007644AB"/>
    <w:rsid w:val="00765E6C"/>
    <w:rsid w:val="0076688B"/>
    <w:rsid w:val="0076688C"/>
    <w:rsid w:val="00770657"/>
    <w:rsid w:val="007709D3"/>
    <w:rsid w:val="00771AF5"/>
    <w:rsid w:val="007735B9"/>
    <w:rsid w:val="0077363B"/>
    <w:rsid w:val="00773856"/>
    <w:rsid w:val="00773E4F"/>
    <w:rsid w:val="00777851"/>
    <w:rsid w:val="007778D8"/>
    <w:rsid w:val="00777973"/>
    <w:rsid w:val="00777BE1"/>
    <w:rsid w:val="00781434"/>
    <w:rsid w:val="00782A74"/>
    <w:rsid w:val="00783015"/>
    <w:rsid w:val="00785890"/>
    <w:rsid w:val="007867A0"/>
    <w:rsid w:val="0078711F"/>
    <w:rsid w:val="00787494"/>
    <w:rsid w:val="007905CB"/>
    <w:rsid w:val="00792543"/>
    <w:rsid w:val="00793969"/>
    <w:rsid w:val="00794E00"/>
    <w:rsid w:val="00796A0C"/>
    <w:rsid w:val="00796FF0"/>
    <w:rsid w:val="00797A4D"/>
    <w:rsid w:val="007A01E4"/>
    <w:rsid w:val="007A4374"/>
    <w:rsid w:val="007A4D70"/>
    <w:rsid w:val="007A5849"/>
    <w:rsid w:val="007B0D43"/>
    <w:rsid w:val="007B1BEA"/>
    <w:rsid w:val="007C01A1"/>
    <w:rsid w:val="007C069D"/>
    <w:rsid w:val="007C0D51"/>
    <w:rsid w:val="007C14B2"/>
    <w:rsid w:val="007C18B2"/>
    <w:rsid w:val="007C2B25"/>
    <w:rsid w:val="007C2BC3"/>
    <w:rsid w:val="007C3A7A"/>
    <w:rsid w:val="007C4B14"/>
    <w:rsid w:val="007C50F1"/>
    <w:rsid w:val="007C5812"/>
    <w:rsid w:val="007C5C7E"/>
    <w:rsid w:val="007C79D7"/>
    <w:rsid w:val="007D0AFF"/>
    <w:rsid w:val="007D295D"/>
    <w:rsid w:val="007D35A6"/>
    <w:rsid w:val="007D3D67"/>
    <w:rsid w:val="007D578E"/>
    <w:rsid w:val="007D5FAB"/>
    <w:rsid w:val="007E0028"/>
    <w:rsid w:val="007E06AA"/>
    <w:rsid w:val="007E1BB6"/>
    <w:rsid w:val="007E1F11"/>
    <w:rsid w:val="007E1F17"/>
    <w:rsid w:val="007E4486"/>
    <w:rsid w:val="007E5840"/>
    <w:rsid w:val="007E59C3"/>
    <w:rsid w:val="007E759C"/>
    <w:rsid w:val="007F0503"/>
    <w:rsid w:val="007F14D3"/>
    <w:rsid w:val="007F2164"/>
    <w:rsid w:val="007F3C9B"/>
    <w:rsid w:val="007F5A6B"/>
    <w:rsid w:val="007F75FF"/>
    <w:rsid w:val="007F79FA"/>
    <w:rsid w:val="007F7FE8"/>
    <w:rsid w:val="00801D4F"/>
    <w:rsid w:val="0080278E"/>
    <w:rsid w:val="008035FB"/>
    <w:rsid w:val="0080428E"/>
    <w:rsid w:val="00805099"/>
    <w:rsid w:val="00805A41"/>
    <w:rsid w:val="00805B93"/>
    <w:rsid w:val="00805FC6"/>
    <w:rsid w:val="00806AEA"/>
    <w:rsid w:val="00807A11"/>
    <w:rsid w:val="00811A66"/>
    <w:rsid w:val="008151D6"/>
    <w:rsid w:val="008159A1"/>
    <w:rsid w:val="00816005"/>
    <w:rsid w:val="0081686E"/>
    <w:rsid w:val="00817039"/>
    <w:rsid w:val="0082071B"/>
    <w:rsid w:val="00820C8B"/>
    <w:rsid w:val="00820FE4"/>
    <w:rsid w:val="008213AE"/>
    <w:rsid w:val="00821D14"/>
    <w:rsid w:val="00821EF7"/>
    <w:rsid w:val="008223C9"/>
    <w:rsid w:val="008228D1"/>
    <w:rsid w:val="00823014"/>
    <w:rsid w:val="00823CE9"/>
    <w:rsid w:val="00825C50"/>
    <w:rsid w:val="0082754F"/>
    <w:rsid w:val="008311AC"/>
    <w:rsid w:val="00831D82"/>
    <w:rsid w:val="00832DE2"/>
    <w:rsid w:val="00833BA2"/>
    <w:rsid w:val="00833BBD"/>
    <w:rsid w:val="0084051E"/>
    <w:rsid w:val="00840B7F"/>
    <w:rsid w:val="00841A83"/>
    <w:rsid w:val="00841AE6"/>
    <w:rsid w:val="00841B97"/>
    <w:rsid w:val="00843B36"/>
    <w:rsid w:val="00843B5A"/>
    <w:rsid w:val="008454E7"/>
    <w:rsid w:val="0084745F"/>
    <w:rsid w:val="00847BFE"/>
    <w:rsid w:val="00847C54"/>
    <w:rsid w:val="00852156"/>
    <w:rsid w:val="00852606"/>
    <w:rsid w:val="0085285F"/>
    <w:rsid w:val="00854E47"/>
    <w:rsid w:val="00855F23"/>
    <w:rsid w:val="00857F32"/>
    <w:rsid w:val="00860B24"/>
    <w:rsid w:val="00860D13"/>
    <w:rsid w:val="00860D99"/>
    <w:rsid w:val="00861912"/>
    <w:rsid w:val="00862501"/>
    <w:rsid w:val="0086364A"/>
    <w:rsid w:val="00864082"/>
    <w:rsid w:val="008658E3"/>
    <w:rsid w:val="00865C53"/>
    <w:rsid w:val="00865C84"/>
    <w:rsid w:val="00865D30"/>
    <w:rsid w:val="00870ADC"/>
    <w:rsid w:val="00871A59"/>
    <w:rsid w:val="00872D36"/>
    <w:rsid w:val="008743E9"/>
    <w:rsid w:val="0087490C"/>
    <w:rsid w:val="00876477"/>
    <w:rsid w:val="00881A91"/>
    <w:rsid w:val="008829F4"/>
    <w:rsid w:val="00882FC3"/>
    <w:rsid w:val="0088320F"/>
    <w:rsid w:val="00883937"/>
    <w:rsid w:val="00883E37"/>
    <w:rsid w:val="00885924"/>
    <w:rsid w:val="00885DAC"/>
    <w:rsid w:val="00885E8D"/>
    <w:rsid w:val="00885E98"/>
    <w:rsid w:val="00885EEF"/>
    <w:rsid w:val="00886C5F"/>
    <w:rsid w:val="00892D0F"/>
    <w:rsid w:val="0089372F"/>
    <w:rsid w:val="00896C56"/>
    <w:rsid w:val="008A0693"/>
    <w:rsid w:val="008A26C6"/>
    <w:rsid w:val="008A41BB"/>
    <w:rsid w:val="008A4A83"/>
    <w:rsid w:val="008A4CCF"/>
    <w:rsid w:val="008A514C"/>
    <w:rsid w:val="008A56A5"/>
    <w:rsid w:val="008A6287"/>
    <w:rsid w:val="008A7232"/>
    <w:rsid w:val="008A776D"/>
    <w:rsid w:val="008A7F70"/>
    <w:rsid w:val="008B3493"/>
    <w:rsid w:val="008B5B37"/>
    <w:rsid w:val="008B6B0F"/>
    <w:rsid w:val="008C0CE7"/>
    <w:rsid w:val="008C14D7"/>
    <w:rsid w:val="008C1DE0"/>
    <w:rsid w:val="008C2F27"/>
    <w:rsid w:val="008C441F"/>
    <w:rsid w:val="008C4AD9"/>
    <w:rsid w:val="008C6A71"/>
    <w:rsid w:val="008C7687"/>
    <w:rsid w:val="008D0183"/>
    <w:rsid w:val="008D0638"/>
    <w:rsid w:val="008D23FC"/>
    <w:rsid w:val="008D26D5"/>
    <w:rsid w:val="008D33B1"/>
    <w:rsid w:val="008D5D5E"/>
    <w:rsid w:val="008D7ED2"/>
    <w:rsid w:val="008E0CAD"/>
    <w:rsid w:val="008E12EE"/>
    <w:rsid w:val="008E17EE"/>
    <w:rsid w:val="008E3A36"/>
    <w:rsid w:val="008F0A88"/>
    <w:rsid w:val="008F1374"/>
    <w:rsid w:val="008F2390"/>
    <w:rsid w:val="008F2DE9"/>
    <w:rsid w:val="008F37B9"/>
    <w:rsid w:val="008F3CD6"/>
    <w:rsid w:val="008F5C26"/>
    <w:rsid w:val="008F6656"/>
    <w:rsid w:val="008F7047"/>
    <w:rsid w:val="008F765B"/>
    <w:rsid w:val="008F77DE"/>
    <w:rsid w:val="00900772"/>
    <w:rsid w:val="00900A1B"/>
    <w:rsid w:val="00901C61"/>
    <w:rsid w:val="009021E7"/>
    <w:rsid w:val="00902CE7"/>
    <w:rsid w:val="00903C2D"/>
    <w:rsid w:val="00904772"/>
    <w:rsid w:val="00904AB3"/>
    <w:rsid w:val="00905219"/>
    <w:rsid w:val="0090640F"/>
    <w:rsid w:val="00907A72"/>
    <w:rsid w:val="00907CBF"/>
    <w:rsid w:val="009104B2"/>
    <w:rsid w:val="00910F24"/>
    <w:rsid w:val="0091123A"/>
    <w:rsid w:val="009112A6"/>
    <w:rsid w:val="00914361"/>
    <w:rsid w:val="009160FD"/>
    <w:rsid w:val="009170F9"/>
    <w:rsid w:val="00920FA8"/>
    <w:rsid w:val="00921490"/>
    <w:rsid w:val="00921742"/>
    <w:rsid w:val="00921CE7"/>
    <w:rsid w:val="0092291A"/>
    <w:rsid w:val="00922BC1"/>
    <w:rsid w:val="00923DD7"/>
    <w:rsid w:val="00925BC1"/>
    <w:rsid w:val="0092745B"/>
    <w:rsid w:val="00930C24"/>
    <w:rsid w:val="00935659"/>
    <w:rsid w:val="00936254"/>
    <w:rsid w:val="00936A8A"/>
    <w:rsid w:val="00937F5E"/>
    <w:rsid w:val="00940D43"/>
    <w:rsid w:val="00941436"/>
    <w:rsid w:val="00942612"/>
    <w:rsid w:val="009429CF"/>
    <w:rsid w:val="00944B79"/>
    <w:rsid w:val="00944DF5"/>
    <w:rsid w:val="00945A54"/>
    <w:rsid w:val="00946174"/>
    <w:rsid w:val="00946682"/>
    <w:rsid w:val="00946822"/>
    <w:rsid w:val="00946BE3"/>
    <w:rsid w:val="00947033"/>
    <w:rsid w:val="00951ED3"/>
    <w:rsid w:val="009526BE"/>
    <w:rsid w:val="0095282B"/>
    <w:rsid w:val="00953CC1"/>
    <w:rsid w:val="009547ED"/>
    <w:rsid w:val="00954A47"/>
    <w:rsid w:val="00955158"/>
    <w:rsid w:val="00956CA0"/>
    <w:rsid w:val="00957D1B"/>
    <w:rsid w:val="009600CE"/>
    <w:rsid w:val="00961A6C"/>
    <w:rsid w:val="00961CA1"/>
    <w:rsid w:val="00962E70"/>
    <w:rsid w:val="00966B4B"/>
    <w:rsid w:val="00966C48"/>
    <w:rsid w:val="00966CB5"/>
    <w:rsid w:val="00970585"/>
    <w:rsid w:val="00970C4D"/>
    <w:rsid w:val="00971997"/>
    <w:rsid w:val="00971F25"/>
    <w:rsid w:val="0097322D"/>
    <w:rsid w:val="009740A7"/>
    <w:rsid w:val="00974204"/>
    <w:rsid w:val="00975B98"/>
    <w:rsid w:val="0097726B"/>
    <w:rsid w:val="00977810"/>
    <w:rsid w:val="009808BC"/>
    <w:rsid w:val="00981AFE"/>
    <w:rsid w:val="00981B9D"/>
    <w:rsid w:val="00982CEC"/>
    <w:rsid w:val="00984217"/>
    <w:rsid w:val="0098457C"/>
    <w:rsid w:val="00985E6B"/>
    <w:rsid w:val="009864D0"/>
    <w:rsid w:val="00990B5C"/>
    <w:rsid w:val="00991200"/>
    <w:rsid w:val="0099231D"/>
    <w:rsid w:val="009923A1"/>
    <w:rsid w:val="0099352B"/>
    <w:rsid w:val="00993F61"/>
    <w:rsid w:val="00994BC1"/>
    <w:rsid w:val="00995319"/>
    <w:rsid w:val="00995F27"/>
    <w:rsid w:val="0099631E"/>
    <w:rsid w:val="0099719C"/>
    <w:rsid w:val="00997C0D"/>
    <w:rsid w:val="009A1855"/>
    <w:rsid w:val="009A20CB"/>
    <w:rsid w:val="009A500C"/>
    <w:rsid w:val="009A78D8"/>
    <w:rsid w:val="009B165A"/>
    <w:rsid w:val="009B1CA5"/>
    <w:rsid w:val="009B42A2"/>
    <w:rsid w:val="009B7A3A"/>
    <w:rsid w:val="009B7A97"/>
    <w:rsid w:val="009C04F0"/>
    <w:rsid w:val="009C0900"/>
    <w:rsid w:val="009C1962"/>
    <w:rsid w:val="009C3034"/>
    <w:rsid w:val="009C72F9"/>
    <w:rsid w:val="009D0891"/>
    <w:rsid w:val="009D1644"/>
    <w:rsid w:val="009D5AD0"/>
    <w:rsid w:val="009D5E55"/>
    <w:rsid w:val="009E3145"/>
    <w:rsid w:val="009E70DF"/>
    <w:rsid w:val="009F0AA0"/>
    <w:rsid w:val="009F24FA"/>
    <w:rsid w:val="009F32CE"/>
    <w:rsid w:val="009F3585"/>
    <w:rsid w:val="009F481D"/>
    <w:rsid w:val="009F66B2"/>
    <w:rsid w:val="009F715F"/>
    <w:rsid w:val="009F717C"/>
    <w:rsid w:val="009F7BA2"/>
    <w:rsid w:val="00A00376"/>
    <w:rsid w:val="00A00A32"/>
    <w:rsid w:val="00A020BF"/>
    <w:rsid w:val="00A020F9"/>
    <w:rsid w:val="00A04A7A"/>
    <w:rsid w:val="00A0512D"/>
    <w:rsid w:val="00A0539C"/>
    <w:rsid w:val="00A0577C"/>
    <w:rsid w:val="00A0755A"/>
    <w:rsid w:val="00A07D6F"/>
    <w:rsid w:val="00A10B31"/>
    <w:rsid w:val="00A10E27"/>
    <w:rsid w:val="00A11A39"/>
    <w:rsid w:val="00A1467D"/>
    <w:rsid w:val="00A16FE2"/>
    <w:rsid w:val="00A17051"/>
    <w:rsid w:val="00A17FCE"/>
    <w:rsid w:val="00A21977"/>
    <w:rsid w:val="00A224B0"/>
    <w:rsid w:val="00A24CCB"/>
    <w:rsid w:val="00A250E2"/>
    <w:rsid w:val="00A25AE9"/>
    <w:rsid w:val="00A25CB0"/>
    <w:rsid w:val="00A304CC"/>
    <w:rsid w:val="00A315BE"/>
    <w:rsid w:val="00A356D3"/>
    <w:rsid w:val="00A371BD"/>
    <w:rsid w:val="00A3742C"/>
    <w:rsid w:val="00A40321"/>
    <w:rsid w:val="00A40F85"/>
    <w:rsid w:val="00A42A17"/>
    <w:rsid w:val="00A42A2A"/>
    <w:rsid w:val="00A44C78"/>
    <w:rsid w:val="00A4751B"/>
    <w:rsid w:val="00A47804"/>
    <w:rsid w:val="00A47A7D"/>
    <w:rsid w:val="00A50783"/>
    <w:rsid w:val="00A526D4"/>
    <w:rsid w:val="00A52778"/>
    <w:rsid w:val="00A52A5C"/>
    <w:rsid w:val="00A55901"/>
    <w:rsid w:val="00A602ED"/>
    <w:rsid w:val="00A61293"/>
    <w:rsid w:val="00A619FF"/>
    <w:rsid w:val="00A64DCE"/>
    <w:rsid w:val="00A65793"/>
    <w:rsid w:val="00A6580A"/>
    <w:rsid w:val="00A66314"/>
    <w:rsid w:val="00A7248E"/>
    <w:rsid w:val="00A74EB5"/>
    <w:rsid w:val="00A763E7"/>
    <w:rsid w:val="00A80B01"/>
    <w:rsid w:val="00A810E2"/>
    <w:rsid w:val="00A81AC5"/>
    <w:rsid w:val="00A8335D"/>
    <w:rsid w:val="00A857A9"/>
    <w:rsid w:val="00A858F1"/>
    <w:rsid w:val="00A85911"/>
    <w:rsid w:val="00A86201"/>
    <w:rsid w:val="00A90478"/>
    <w:rsid w:val="00A91166"/>
    <w:rsid w:val="00A917E9"/>
    <w:rsid w:val="00A91A78"/>
    <w:rsid w:val="00A946E2"/>
    <w:rsid w:val="00A94903"/>
    <w:rsid w:val="00A949CF"/>
    <w:rsid w:val="00A95B76"/>
    <w:rsid w:val="00A97C43"/>
    <w:rsid w:val="00AA0DDF"/>
    <w:rsid w:val="00AA0FD7"/>
    <w:rsid w:val="00AA1F3B"/>
    <w:rsid w:val="00AA23A8"/>
    <w:rsid w:val="00AA25F7"/>
    <w:rsid w:val="00AA407E"/>
    <w:rsid w:val="00AA6966"/>
    <w:rsid w:val="00AA7009"/>
    <w:rsid w:val="00AB1CEE"/>
    <w:rsid w:val="00AB300A"/>
    <w:rsid w:val="00AB3589"/>
    <w:rsid w:val="00AB4BFE"/>
    <w:rsid w:val="00AB6415"/>
    <w:rsid w:val="00AB64F0"/>
    <w:rsid w:val="00AB7BA9"/>
    <w:rsid w:val="00AB7EA7"/>
    <w:rsid w:val="00AC05B5"/>
    <w:rsid w:val="00AC10D4"/>
    <w:rsid w:val="00AC24DF"/>
    <w:rsid w:val="00AC2D95"/>
    <w:rsid w:val="00AC35CF"/>
    <w:rsid w:val="00AC5E88"/>
    <w:rsid w:val="00AC6CB5"/>
    <w:rsid w:val="00AD087E"/>
    <w:rsid w:val="00AD122B"/>
    <w:rsid w:val="00AD1983"/>
    <w:rsid w:val="00AD1AE6"/>
    <w:rsid w:val="00AD4B0C"/>
    <w:rsid w:val="00AD4DC9"/>
    <w:rsid w:val="00AD5324"/>
    <w:rsid w:val="00AD78F6"/>
    <w:rsid w:val="00AE1034"/>
    <w:rsid w:val="00AE1D12"/>
    <w:rsid w:val="00AE23DE"/>
    <w:rsid w:val="00AE2782"/>
    <w:rsid w:val="00AE2AB6"/>
    <w:rsid w:val="00AE2CE9"/>
    <w:rsid w:val="00AE40A5"/>
    <w:rsid w:val="00AE75DA"/>
    <w:rsid w:val="00AE792C"/>
    <w:rsid w:val="00AF13AE"/>
    <w:rsid w:val="00AF1B6A"/>
    <w:rsid w:val="00AF1CD3"/>
    <w:rsid w:val="00AF2225"/>
    <w:rsid w:val="00AF3E6A"/>
    <w:rsid w:val="00AF6158"/>
    <w:rsid w:val="00AF6314"/>
    <w:rsid w:val="00AF7825"/>
    <w:rsid w:val="00B00906"/>
    <w:rsid w:val="00B00C85"/>
    <w:rsid w:val="00B00F24"/>
    <w:rsid w:val="00B018CC"/>
    <w:rsid w:val="00B02125"/>
    <w:rsid w:val="00B026CF"/>
    <w:rsid w:val="00B02B53"/>
    <w:rsid w:val="00B02FD7"/>
    <w:rsid w:val="00B04960"/>
    <w:rsid w:val="00B05F5A"/>
    <w:rsid w:val="00B05FFA"/>
    <w:rsid w:val="00B078F1"/>
    <w:rsid w:val="00B10A71"/>
    <w:rsid w:val="00B11B45"/>
    <w:rsid w:val="00B125AA"/>
    <w:rsid w:val="00B127D3"/>
    <w:rsid w:val="00B13DB5"/>
    <w:rsid w:val="00B15EA0"/>
    <w:rsid w:val="00B20385"/>
    <w:rsid w:val="00B21690"/>
    <w:rsid w:val="00B22F43"/>
    <w:rsid w:val="00B25A39"/>
    <w:rsid w:val="00B266AF"/>
    <w:rsid w:val="00B27C39"/>
    <w:rsid w:val="00B3084C"/>
    <w:rsid w:val="00B30A6D"/>
    <w:rsid w:val="00B30D97"/>
    <w:rsid w:val="00B30E9F"/>
    <w:rsid w:val="00B322A3"/>
    <w:rsid w:val="00B3443B"/>
    <w:rsid w:val="00B34A79"/>
    <w:rsid w:val="00B35068"/>
    <w:rsid w:val="00B3667A"/>
    <w:rsid w:val="00B403A1"/>
    <w:rsid w:val="00B428E0"/>
    <w:rsid w:val="00B43554"/>
    <w:rsid w:val="00B44310"/>
    <w:rsid w:val="00B448AE"/>
    <w:rsid w:val="00B448E4"/>
    <w:rsid w:val="00B44B4D"/>
    <w:rsid w:val="00B45F1C"/>
    <w:rsid w:val="00B468CF"/>
    <w:rsid w:val="00B46E7B"/>
    <w:rsid w:val="00B543F2"/>
    <w:rsid w:val="00B56AA0"/>
    <w:rsid w:val="00B56BEA"/>
    <w:rsid w:val="00B6055E"/>
    <w:rsid w:val="00B6058E"/>
    <w:rsid w:val="00B6134E"/>
    <w:rsid w:val="00B61A98"/>
    <w:rsid w:val="00B61AF5"/>
    <w:rsid w:val="00B62174"/>
    <w:rsid w:val="00B6434F"/>
    <w:rsid w:val="00B64EC4"/>
    <w:rsid w:val="00B6566E"/>
    <w:rsid w:val="00B66335"/>
    <w:rsid w:val="00B66FE4"/>
    <w:rsid w:val="00B67FD7"/>
    <w:rsid w:val="00B71BE6"/>
    <w:rsid w:val="00B71E98"/>
    <w:rsid w:val="00B737C0"/>
    <w:rsid w:val="00B73D61"/>
    <w:rsid w:val="00B7682A"/>
    <w:rsid w:val="00B77406"/>
    <w:rsid w:val="00B80527"/>
    <w:rsid w:val="00B80D2D"/>
    <w:rsid w:val="00B80F65"/>
    <w:rsid w:val="00B81080"/>
    <w:rsid w:val="00B81887"/>
    <w:rsid w:val="00B8275C"/>
    <w:rsid w:val="00B8420C"/>
    <w:rsid w:val="00B90BEA"/>
    <w:rsid w:val="00B91311"/>
    <w:rsid w:val="00B944A9"/>
    <w:rsid w:val="00B96F43"/>
    <w:rsid w:val="00B9703C"/>
    <w:rsid w:val="00BA0482"/>
    <w:rsid w:val="00BA10E4"/>
    <w:rsid w:val="00BA2ED0"/>
    <w:rsid w:val="00BA5978"/>
    <w:rsid w:val="00BA6C64"/>
    <w:rsid w:val="00BA74D1"/>
    <w:rsid w:val="00BB0C08"/>
    <w:rsid w:val="00BB0DF8"/>
    <w:rsid w:val="00BB1C99"/>
    <w:rsid w:val="00BB1F8C"/>
    <w:rsid w:val="00BB2F94"/>
    <w:rsid w:val="00BB3F53"/>
    <w:rsid w:val="00BB4E54"/>
    <w:rsid w:val="00BB5998"/>
    <w:rsid w:val="00BB5DAC"/>
    <w:rsid w:val="00BB6556"/>
    <w:rsid w:val="00BB6DCC"/>
    <w:rsid w:val="00BC07D7"/>
    <w:rsid w:val="00BC0994"/>
    <w:rsid w:val="00BC5848"/>
    <w:rsid w:val="00BC68F1"/>
    <w:rsid w:val="00BD01B0"/>
    <w:rsid w:val="00BD0915"/>
    <w:rsid w:val="00BD09B7"/>
    <w:rsid w:val="00BD104A"/>
    <w:rsid w:val="00BD2BEF"/>
    <w:rsid w:val="00BD2E24"/>
    <w:rsid w:val="00BD4ED6"/>
    <w:rsid w:val="00BD54EA"/>
    <w:rsid w:val="00BD68EC"/>
    <w:rsid w:val="00BD6B55"/>
    <w:rsid w:val="00BD702D"/>
    <w:rsid w:val="00BD7E2C"/>
    <w:rsid w:val="00BE0373"/>
    <w:rsid w:val="00BE192E"/>
    <w:rsid w:val="00BE6B2E"/>
    <w:rsid w:val="00BE7177"/>
    <w:rsid w:val="00BF1E1C"/>
    <w:rsid w:val="00BF247B"/>
    <w:rsid w:val="00BF47A8"/>
    <w:rsid w:val="00BF5829"/>
    <w:rsid w:val="00BF73B2"/>
    <w:rsid w:val="00C00FDA"/>
    <w:rsid w:val="00C026D5"/>
    <w:rsid w:val="00C02A8F"/>
    <w:rsid w:val="00C03AA5"/>
    <w:rsid w:val="00C04888"/>
    <w:rsid w:val="00C0521C"/>
    <w:rsid w:val="00C0624A"/>
    <w:rsid w:val="00C06991"/>
    <w:rsid w:val="00C06F18"/>
    <w:rsid w:val="00C072AF"/>
    <w:rsid w:val="00C07978"/>
    <w:rsid w:val="00C107A6"/>
    <w:rsid w:val="00C11BA3"/>
    <w:rsid w:val="00C14AB4"/>
    <w:rsid w:val="00C152DA"/>
    <w:rsid w:val="00C156F2"/>
    <w:rsid w:val="00C16C5F"/>
    <w:rsid w:val="00C17F3F"/>
    <w:rsid w:val="00C202A8"/>
    <w:rsid w:val="00C2169F"/>
    <w:rsid w:val="00C2209D"/>
    <w:rsid w:val="00C244B7"/>
    <w:rsid w:val="00C248F8"/>
    <w:rsid w:val="00C30D62"/>
    <w:rsid w:val="00C30DA4"/>
    <w:rsid w:val="00C318DB"/>
    <w:rsid w:val="00C3221E"/>
    <w:rsid w:val="00C32921"/>
    <w:rsid w:val="00C34D1C"/>
    <w:rsid w:val="00C358C3"/>
    <w:rsid w:val="00C35E40"/>
    <w:rsid w:val="00C37ABA"/>
    <w:rsid w:val="00C40E97"/>
    <w:rsid w:val="00C4216B"/>
    <w:rsid w:val="00C42374"/>
    <w:rsid w:val="00C4263A"/>
    <w:rsid w:val="00C42D58"/>
    <w:rsid w:val="00C4337F"/>
    <w:rsid w:val="00C4380B"/>
    <w:rsid w:val="00C439D5"/>
    <w:rsid w:val="00C43AC3"/>
    <w:rsid w:val="00C43E32"/>
    <w:rsid w:val="00C44AE5"/>
    <w:rsid w:val="00C45337"/>
    <w:rsid w:val="00C475FA"/>
    <w:rsid w:val="00C478E2"/>
    <w:rsid w:val="00C47CCC"/>
    <w:rsid w:val="00C52859"/>
    <w:rsid w:val="00C52BD5"/>
    <w:rsid w:val="00C533BA"/>
    <w:rsid w:val="00C53BED"/>
    <w:rsid w:val="00C5499D"/>
    <w:rsid w:val="00C55E88"/>
    <w:rsid w:val="00C60339"/>
    <w:rsid w:val="00C606AD"/>
    <w:rsid w:val="00C61A14"/>
    <w:rsid w:val="00C61D4A"/>
    <w:rsid w:val="00C62806"/>
    <w:rsid w:val="00C64309"/>
    <w:rsid w:val="00C6538F"/>
    <w:rsid w:val="00C66784"/>
    <w:rsid w:val="00C667CC"/>
    <w:rsid w:val="00C7233D"/>
    <w:rsid w:val="00C72C75"/>
    <w:rsid w:val="00C73E5B"/>
    <w:rsid w:val="00C753D3"/>
    <w:rsid w:val="00C81163"/>
    <w:rsid w:val="00C812BC"/>
    <w:rsid w:val="00C81AF1"/>
    <w:rsid w:val="00C81BE3"/>
    <w:rsid w:val="00C81C83"/>
    <w:rsid w:val="00C822B0"/>
    <w:rsid w:val="00C84A18"/>
    <w:rsid w:val="00C84D61"/>
    <w:rsid w:val="00C8675E"/>
    <w:rsid w:val="00C87AC9"/>
    <w:rsid w:val="00C91246"/>
    <w:rsid w:val="00C92947"/>
    <w:rsid w:val="00C92DCD"/>
    <w:rsid w:val="00C943F1"/>
    <w:rsid w:val="00C96105"/>
    <w:rsid w:val="00CA109A"/>
    <w:rsid w:val="00CA4784"/>
    <w:rsid w:val="00CA4DB9"/>
    <w:rsid w:val="00CA5496"/>
    <w:rsid w:val="00CA55B2"/>
    <w:rsid w:val="00CA5D21"/>
    <w:rsid w:val="00CA74BD"/>
    <w:rsid w:val="00CA7E7C"/>
    <w:rsid w:val="00CB1BBF"/>
    <w:rsid w:val="00CB2D05"/>
    <w:rsid w:val="00CB5148"/>
    <w:rsid w:val="00CB51FB"/>
    <w:rsid w:val="00CB7A50"/>
    <w:rsid w:val="00CC009B"/>
    <w:rsid w:val="00CC1147"/>
    <w:rsid w:val="00CC391B"/>
    <w:rsid w:val="00CC44E2"/>
    <w:rsid w:val="00CC58E6"/>
    <w:rsid w:val="00CC5C32"/>
    <w:rsid w:val="00CC6597"/>
    <w:rsid w:val="00CC73CA"/>
    <w:rsid w:val="00CD07F3"/>
    <w:rsid w:val="00CD0EF1"/>
    <w:rsid w:val="00CD2BCB"/>
    <w:rsid w:val="00CD3594"/>
    <w:rsid w:val="00CD4A18"/>
    <w:rsid w:val="00CD64B8"/>
    <w:rsid w:val="00CD6706"/>
    <w:rsid w:val="00CD796B"/>
    <w:rsid w:val="00CD7A4E"/>
    <w:rsid w:val="00CE45C3"/>
    <w:rsid w:val="00CE563C"/>
    <w:rsid w:val="00CE5FB5"/>
    <w:rsid w:val="00CE6D37"/>
    <w:rsid w:val="00CE737D"/>
    <w:rsid w:val="00CF1901"/>
    <w:rsid w:val="00CF279F"/>
    <w:rsid w:val="00CF2EE8"/>
    <w:rsid w:val="00CF36C9"/>
    <w:rsid w:val="00CF3EDD"/>
    <w:rsid w:val="00CF491C"/>
    <w:rsid w:val="00CF629B"/>
    <w:rsid w:val="00CF7ECB"/>
    <w:rsid w:val="00D005AA"/>
    <w:rsid w:val="00D00A92"/>
    <w:rsid w:val="00D01567"/>
    <w:rsid w:val="00D020FA"/>
    <w:rsid w:val="00D03423"/>
    <w:rsid w:val="00D0384D"/>
    <w:rsid w:val="00D04A4B"/>
    <w:rsid w:val="00D06690"/>
    <w:rsid w:val="00D15113"/>
    <w:rsid w:val="00D1570B"/>
    <w:rsid w:val="00D16065"/>
    <w:rsid w:val="00D1678D"/>
    <w:rsid w:val="00D2332F"/>
    <w:rsid w:val="00D252D2"/>
    <w:rsid w:val="00D25A19"/>
    <w:rsid w:val="00D2658C"/>
    <w:rsid w:val="00D30048"/>
    <w:rsid w:val="00D31164"/>
    <w:rsid w:val="00D32946"/>
    <w:rsid w:val="00D3298C"/>
    <w:rsid w:val="00D337FE"/>
    <w:rsid w:val="00D33C76"/>
    <w:rsid w:val="00D34E99"/>
    <w:rsid w:val="00D36415"/>
    <w:rsid w:val="00D36637"/>
    <w:rsid w:val="00D369B1"/>
    <w:rsid w:val="00D40F59"/>
    <w:rsid w:val="00D41CF8"/>
    <w:rsid w:val="00D44A73"/>
    <w:rsid w:val="00D452F2"/>
    <w:rsid w:val="00D468FD"/>
    <w:rsid w:val="00D5032E"/>
    <w:rsid w:val="00D50551"/>
    <w:rsid w:val="00D51559"/>
    <w:rsid w:val="00D535EA"/>
    <w:rsid w:val="00D53C05"/>
    <w:rsid w:val="00D5458C"/>
    <w:rsid w:val="00D55605"/>
    <w:rsid w:val="00D56F0A"/>
    <w:rsid w:val="00D57674"/>
    <w:rsid w:val="00D6071A"/>
    <w:rsid w:val="00D67B2C"/>
    <w:rsid w:val="00D73869"/>
    <w:rsid w:val="00D74901"/>
    <w:rsid w:val="00D7593E"/>
    <w:rsid w:val="00D75974"/>
    <w:rsid w:val="00D82407"/>
    <w:rsid w:val="00D84852"/>
    <w:rsid w:val="00D90FA1"/>
    <w:rsid w:val="00D9361E"/>
    <w:rsid w:val="00D95B93"/>
    <w:rsid w:val="00D95DA0"/>
    <w:rsid w:val="00D9744F"/>
    <w:rsid w:val="00DA0A96"/>
    <w:rsid w:val="00DA195C"/>
    <w:rsid w:val="00DA1BA6"/>
    <w:rsid w:val="00DA1CC1"/>
    <w:rsid w:val="00DA349A"/>
    <w:rsid w:val="00DA3F9A"/>
    <w:rsid w:val="00DA4CBA"/>
    <w:rsid w:val="00DA616A"/>
    <w:rsid w:val="00DA623E"/>
    <w:rsid w:val="00DB016B"/>
    <w:rsid w:val="00DB0AF7"/>
    <w:rsid w:val="00DB35E2"/>
    <w:rsid w:val="00DB3A19"/>
    <w:rsid w:val="00DB5EBE"/>
    <w:rsid w:val="00DB60C1"/>
    <w:rsid w:val="00DC0F6C"/>
    <w:rsid w:val="00DC192F"/>
    <w:rsid w:val="00DC3069"/>
    <w:rsid w:val="00DC3204"/>
    <w:rsid w:val="00DC3B19"/>
    <w:rsid w:val="00DC4066"/>
    <w:rsid w:val="00DC4A75"/>
    <w:rsid w:val="00DC5FD4"/>
    <w:rsid w:val="00DD0DDD"/>
    <w:rsid w:val="00DD2374"/>
    <w:rsid w:val="00DD2690"/>
    <w:rsid w:val="00DD287D"/>
    <w:rsid w:val="00DD2E8C"/>
    <w:rsid w:val="00DD353A"/>
    <w:rsid w:val="00DD5ADD"/>
    <w:rsid w:val="00DD659B"/>
    <w:rsid w:val="00DD68A1"/>
    <w:rsid w:val="00DE0B73"/>
    <w:rsid w:val="00DE1185"/>
    <w:rsid w:val="00DE2D82"/>
    <w:rsid w:val="00DE42F1"/>
    <w:rsid w:val="00DE5377"/>
    <w:rsid w:val="00DE543D"/>
    <w:rsid w:val="00DE5767"/>
    <w:rsid w:val="00DE580A"/>
    <w:rsid w:val="00DE5B6A"/>
    <w:rsid w:val="00DE7CB8"/>
    <w:rsid w:val="00DF088B"/>
    <w:rsid w:val="00DF0F83"/>
    <w:rsid w:val="00DF4F5E"/>
    <w:rsid w:val="00DF527D"/>
    <w:rsid w:val="00DF5979"/>
    <w:rsid w:val="00DF5D03"/>
    <w:rsid w:val="00DF70F1"/>
    <w:rsid w:val="00DF712E"/>
    <w:rsid w:val="00E04B5B"/>
    <w:rsid w:val="00E04C15"/>
    <w:rsid w:val="00E06072"/>
    <w:rsid w:val="00E06632"/>
    <w:rsid w:val="00E06EC6"/>
    <w:rsid w:val="00E1035D"/>
    <w:rsid w:val="00E11753"/>
    <w:rsid w:val="00E12880"/>
    <w:rsid w:val="00E166C9"/>
    <w:rsid w:val="00E2033F"/>
    <w:rsid w:val="00E21207"/>
    <w:rsid w:val="00E214E3"/>
    <w:rsid w:val="00E25FE7"/>
    <w:rsid w:val="00E303C2"/>
    <w:rsid w:val="00E30F79"/>
    <w:rsid w:val="00E31359"/>
    <w:rsid w:val="00E320F7"/>
    <w:rsid w:val="00E34058"/>
    <w:rsid w:val="00E34A55"/>
    <w:rsid w:val="00E35B6F"/>
    <w:rsid w:val="00E36DF7"/>
    <w:rsid w:val="00E36ED5"/>
    <w:rsid w:val="00E378FF"/>
    <w:rsid w:val="00E4089A"/>
    <w:rsid w:val="00E4284F"/>
    <w:rsid w:val="00E43BC8"/>
    <w:rsid w:val="00E4401D"/>
    <w:rsid w:val="00E4592A"/>
    <w:rsid w:val="00E47AB4"/>
    <w:rsid w:val="00E50767"/>
    <w:rsid w:val="00E5098D"/>
    <w:rsid w:val="00E51118"/>
    <w:rsid w:val="00E5139E"/>
    <w:rsid w:val="00E518B1"/>
    <w:rsid w:val="00E54682"/>
    <w:rsid w:val="00E54CF5"/>
    <w:rsid w:val="00E558CD"/>
    <w:rsid w:val="00E56CE7"/>
    <w:rsid w:val="00E60839"/>
    <w:rsid w:val="00E60BD0"/>
    <w:rsid w:val="00E610FE"/>
    <w:rsid w:val="00E62032"/>
    <w:rsid w:val="00E64221"/>
    <w:rsid w:val="00E6567A"/>
    <w:rsid w:val="00E65972"/>
    <w:rsid w:val="00E70DCE"/>
    <w:rsid w:val="00E71C6B"/>
    <w:rsid w:val="00E72292"/>
    <w:rsid w:val="00E72672"/>
    <w:rsid w:val="00E73029"/>
    <w:rsid w:val="00E73617"/>
    <w:rsid w:val="00E7414B"/>
    <w:rsid w:val="00E741C0"/>
    <w:rsid w:val="00E771E1"/>
    <w:rsid w:val="00E8009F"/>
    <w:rsid w:val="00E80C8C"/>
    <w:rsid w:val="00E81B2E"/>
    <w:rsid w:val="00E835F6"/>
    <w:rsid w:val="00E86244"/>
    <w:rsid w:val="00E875AA"/>
    <w:rsid w:val="00E87ACD"/>
    <w:rsid w:val="00E907EB"/>
    <w:rsid w:val="00E93558"/>
    <w:rsid w:val="00E9440C"/>
    <w:rsid w:val="00E97D2F"/>
    <w:rsid w:val="00EA087C"/>
    <w:rsid w:val="00EA1892"/>
    <w:rsid w:val="00EA1E99"/>
    <w:rsid w:val="00EA57ED"/>
    <w:rsid w:val="00EA5B72"/>
    <w:rsid w:val="00EA5D07"/>
    <w:rsid w:val="00EA6966"/>
    <w:rsid w:val="00EB2D4F"/>
    <w:rsid w:val="00EB57D2"/>
    <w:rsid w:val="00EB5FBF"/>
    <w:rsid w:val="00EB6BC2"/>
    <w:rsid w:val="00EB6C45"/>
    <w:rsid w:val="00EB7515"/>
    <w:rsid w:val="00EB7E26"/>
    <w:rsid w:val="00EC07F6"/>
    <w:rsid w:val="00EC0BE1"/>
    <w:rsid w:val="00EC2F29"/>
    <w:rsid w:val="00EC305D"/>
    <w:rsid w:val="00EC4569"/>
    <w:rsid w:val="00EC64D5"/>
    <w:rsid w:val="00EC6D53"/>
    <w:rsid w:val="00ED0CC0"/>
    <w:rsid w:val="00ED17D6"/>
    <w:rsid w:val="00ED1811"/>
    <w:rsid w:val="00ED29B6"/>
    <w:rsid w:val="00ED2AD3"/>
    <w:rsid w:val="00ED531D"/>
    <w:rsid w:val="00ED658A"/>
    <w:rsid w:val="00ED6991"/>
    <w:rsid w:val="00ED6A3B"/>
    <w:rsid w:val="00ED7FC9"/>
    <w:rsid w:val="00EE0FCB"/>
    <w:rsid w:val="00EE14FD"/>
    <w:rsid w:val="00EE3EB9"/>
    <w:rsid w:val="00EE43C8"/>
    <w:rsid w:val="00EE54ED"/>
    <w:rsid w:val="00EE579C"/>
    <w:rsid w:val="00EE6BA6"/>
    <w:rsid w:val="00EE6F53"/>
    <w:rsid w:val="00EF0489"/>
    <w:rsid w:val="00EF1203"/>
    <w:rsid w:val="00EF272C"/>
    <w:rsid w:val="00EF333F"/>
    <w:rsid w:val="00EF3DF1"/>
    <w:rsid w:val="00EF41E1"/>
    <w:rsid w:val="00EF4D58"/>
    <w:rsid w:val="00EF4E06"/>
    <w:rsid w:val="00EF6EE3"/>
    <w:rsid w:val="00EF6F9A"/>
    <w:rsid w:val="00EF75C6"/>
    <w:rsid w:val="00F00436"/>
    <w:rsid w:val="00F02135"/>
    <w:rsid w:val="00F03478"/>
    <w:rsid w:val="00F03BAD"/>
    <w:rsid w:val="00F04AC2"/>
    <w:rsid w:val="00F04E09"/>
    <w:rsid w:val="00F06D3B"/>
    <w:rsid w:val="00F07802"/>
    <w:rsid w:val="00F07B40"/>
    <w:rsid w:val="00F127B7"/>
    <w:rsid w:val="00F2026F"/>
    <w:rsid w:val="00F23166"/>
    <w:rsid w:val="00F241BB"/>
    <w:rsid w:val="00F24D83"/>
    <w:rsid w:val="00F2602E"/>
    <w:rsid w:val="00F274BF"/>
    <w:rsid w:val="00F27651"/>
    <w:rsid w:val="00F31EA6"/>
    <w:rsid w:val="00F33268"/>
    <w:rsid w:val="00F33C70"/>
    <w:rsid w:val="00F33EC1"/>
    <w:rsid w:val="00F34363"/>
    <w:rsid w:val="00F35962"/>
    <w:rsid w:val="00F35BA4"/>
    <w:rsid w:val="00F37980"/>
    <w:rsid w:val="00F37F2C"/>
    <w:rsid w:val="00F40A55"/>
    <w:rsid w:val="00F415F7"/>
    <w:rsid w:val="00F43C0C"/>
    <w:rsid w:val="00F4598A"/>
    <w:rsid w:val="00F47AD6"/>
    <w:rsid w:val="00F5021F"/>
    <w:rsid w:val="00F5043D"/>
    <w:rsid w:val="00F50AB8"/>
    <w:rsid w:val="00F515FC"/>
    <w:rsid w:val="00F5247C"/>
    <w:rsid w:val="00F5366D"/>
    <w:rsid w:val="00F5454B"/>
    <w:rsid w:val="00F559FB"/>
    <w:rsid w:val="00F560A1"/>
    <w:rsid w:val="00F56394"/>
    <w:rsid w:val="00F60812"/>
    <w:rsid w:val="00F60837"/>
    <w:rsid w:val="00F6318F"/>
    <w:rsid w:val="00F6349C"/>
    <w:rsid w:val="00F634FD"/>
    <w:rsid w:val="00F635F8"/>
    <w:rsid w:val="00F64360"/>
    <w:rsid w:val="00F65A90"/>
    <w:rsid w:val="00F65E65"/>
    <w:rsid w:val="00F66405"/>
    <w:rsid w:val="00F66DCF"/>
    <w:rsid w:val="00F672C6"/>
    <w:rsid w:val="00F678BB"/>
    <w:rsid w:val="00F70A7F"/>
    <w:rsid w:val="00F715CD"/>
    <w:rsid w:val="00F72115"/>
    <w:rsid w:val="00F7236D"/>
    <w:rsid w:val="00F7411B"/>
    <w:rsid w:val="00F76D45"/>
    <w:rsid w:val="00F77701"/>
    <w:rsid w:val="00F8237C"/>
    <w:rsid w:val="00F82633"/>
    <w:rsid w:val="00F82808"/>
    <w:rsid w:val="00F8286A"/>
    <w:rsid w:val="00F84570"/>
    <w:rsid w:val="00F84C0F"/>
    <w:rsid w:val="00F84D38"/>
    <w:rsid w:val="00F8553B"/>
    <w:rsid w:val="00F8684B"/>
    <w:rsid w:val="00F87280"/>
    <w:rsid w:val="00F913C4"/>
    <w:rsid w:val="00F92B6E"/>
    <w:rsid w:val="00F92DA8"/>
    <w:rsid w:val="00F93A88"/>
    <w:rsid w:val="00F93DCB"/>
    <w:rsid w:val="00F95922"/>
    <w:rsid w:val="00F95D09"/>
    <w:rsid w:val="00FA0B83"/>
    <w:rsid w:val="00FA24DF"/>
    <w:rsid w:val="00FA3EB5"/>
    <w:rsid w:val="00FA3F23"/>
    <w:rsid w:val="00FA503F"/>
    <w:rsid w:val="00FA5357"/>
    <w:rsid w:val="00FA5C9D"/>
    <w:rsid w:val="00FA5FD5"/>
    <w:rsid w:val="00FA6541"/>
    <w:rsid w:val="00FA6812"/>
    <w:rsid w:val="00FA709B"/>
    <w:rsid w:val="00FA7D10"/>
    <w:rsid w:val="00FB054E"/>
    <w:rsid w:val="00FB20C4"/>
    <w:rsid w:val="00FB222B"/>
    <w:rsid w:val="00FB3011"/>
    <w:rsid w:val="00FB3184"/>
    <w:rsid w:val="00FB329A"/>
    <w:rsid w:val="00FB4156"/>
    <w:rsid w:val="00FB628C"/>
    <w:rsid w:val="00FC0A68"/>
    <w:rsid w:val="00FC113E"/>
    <w:rsid w:val="00FC141C"/>
    <w:rsid w:val="00FC275D"/>
    <w:rsid w:val="00FC2893"/>
    <w:rsid w:val="00FC320C"/>
    <w:rsid w:val="00FC5358"/>
    <w:rsid w:val="00FC56D9"/>
    <w:rsid w:val="00FC689D"/>
    <w:rsid w:val="00FC6EC1"/>
    <w:rsid w:val="00FD1FA8"/>
    <w:rsid w:val="00FD2AB6"/>
    <w:rsid w:val="00FD3695"/>
    <w:rsid w:val="00FD4AD8"/>
    <w:rsid w:val="00FD573F"/>
    <w:rsid w:val="00FD7845"/>
    <w:rsid w:val="00FE1A00"/>
    <w:rsid w:val="00FE1A08"/>
    <w:rsid w:val="00FE21DE"/>
    <w:rsid w:val="00FE2B0E"/>
    <w:rsid w:val="00FE30E0"/>
    <w:rsid w:val="00FE4294"/>
    <w:rsid w:val="00FE55E4"/>
    <w:rsid w:val="00FE58B7"/>
    <w:rsid w:val="00FE5C71"/>
    <w:rsid w:val="00FE6506"/>
    <w:rsid w:val="00FE6BDA"/>
    <w:rsid w:val="00FE7A36"/>
    <w:rsid w:val="00FF17DF"/>
    <w:rsid w:val="00FF385A"/>
    <w:rsid w:val="00FF4303"/>
    <w:rsid w:val="00FF4E02"/>
    <w:rsid w:val="00FF4F0B"/>
    <w:rsid w:val="00F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7030a0" strokecolor="#f2f2f2">
      <v:fill color="#7030a0"/>
      <v:stroke color="#f2f2f2" weight="3pt"/>
      <v:shadow on="t" type="perspective" color="#622423" opacity=".5" offset="1pt" offset2="-1pt"/>
    </o:shapedefaults>
    <o:shapelayout v:ext="edit">
      <o:idmap v:ext="edit" data="2"/>
    </o:shapelayout>
  </w:shapeDefaults>
  <w:decimalSymbol w:val="."/>
  <w:listSeparator w:val=","/>
  <w14:docId w14:val="3D93EBA8"/>
  <w15:docId w15:val="{461E09C8-C050-47DD-97C3-55BAD02B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3CBF"/>
    <w:rPr>
      <w:rFonts w:ascii="Garamond" w:hAnsi="Garamond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DC192F"/>
    <w:pPr>
      <w:keepNext/>
      <w:outlineLvl w:val="2"/>
    </w:pPr>
    <w:rPr>
      <w:rFonts w:ascii="Times New Roman" w:hAnsi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3667A"/>
    <w:rPr>
      <w:rFonts w:ascii="Tahoma" w:hAnsi="Tahoma" w:cs="Tahoma"/>
      <w:sz w:val="16"/>
      <w:szCs w:val="16"/>
    </w:rPr>
  </w:style>
  <w:style w:type="paragraph" w:customStyle="1" w:styleId="MonthNames">
    <w:name w:val="Month Names"/>
    <w:basedOn w:val="Normal"/>
    <w:rsid w:val="0097726B"/>
    <w:pPr>
      <w:jc w:val="center"/>
    </w:pPr>
    <w:rPr>
      <w:bCs/>
      <w:color w:val="17365D"/>
      <w:sz w:val="48"/>
      <w:szCs w:val="20"/>
    </w:rPr>
  </w:style>
  <w:style w:type="paragraph" w:customStyle="1" w:styleId="Dates">
    <w:name w:val="Dates"/>
    <w:basedOn w:val="Normal"/>
    <w:rsid w:val="0097726B"/>
    <w:rPr>
      <w:rFonts w:cs="Arial"/>
      <w:color w:val="17365D"/>
      <w:sz w:val="20"/>
      <w:szCs w:val="20"/>
    </w:rPr>
  </w:style>
  <w:style w:type="paragraph" w:customStyle="1" w:styleId="Weekdays">
    <w:name w:val="Weekdays"/>
    <w:basedOn w:val="Normal"/>
    <w:rsid w:val="0097726B"/>
    <w:pPr>
      <w:jc w:val="center"/>
    </w:pPr>
    <w:rPr>
      <w:caps/>
      <w:color w:val="FFFFFF"/>
      <w:spacing w:val="4"/>
      <w:sz w:val="20"/>
      <w:szCs w:val="16"/>
    </w:rPr>
  </w:style>
  <w:style w:type="paragraph" w:styleId="Header">
    <w:name w:val="header"/>
    <w:basedOn w:val="Normal"/>
    <w:link w:val="HeaderChar"/>
    <w:rsid w:val="006A14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A14D5"/>
    <w:rPr>
      <w:rFonts w:ascii="Garamond" w:hAnsi="Garamond"/>
      <w:sz w:val="24"/>
      <w:szCs w:val="24"/>
    </w:rPr>
  </w:style>
  <w:style w:type="paragraph" w:styleId="Footer">
    <w:name w:val="footer"/>
    <w:basedOn w:val="Normal"/>
    <w:link w:val="FooterChar"/>
    <w:rsid w:val="006A14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A14D5"/>
    <w:rPr>
      <w:rFonts w:ascii="Garamond" w:hAnsi="Garamond"/>
      <w:sz w:val="24"/>
      <w:szCs w:val="24"/>
    </w:rPr>
  </w:style>
  <w:style w:type="table" w:customStyle="1" w:styleId="LightShading-Accent11">
    <w:name w:val="Light Shading - Accent 11"/>
    <w:basedOn w:val="TableNormal"/>
    <w:uiPriority w:val="60"/>
    <w:rsid w:val="001F0D7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-Accent11">
    <w:name w:val="Light List - Accent 11"/>
    <w:basedOn w:val="TableNormal"/>
    <w:uiPriority w:val="61"/>
    <w:rsid w:val="001F0D7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Hyperlink">
    <w:name w:val="Hyperlink"/>
    <w:basedOn w:val="DefaultParagraphFont"/>
    <w:rsid w:val="00DC0F6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86250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625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62501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625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62501"/>
    <w:rPr>
      <w:rFonts w:ascii="Garamond" w:hAnsi="Garamond"/>
      <w:b/>
      <w:bCs/>
    </w:rPr>
  </w:style>
  <w:style w:type="character" w:customStyle="1" w:styleId="Heading3Char">
    <w:name w:val="Heading 3 Char"/>
    <w:basedOn w:val="DefaultParagraphFont"/>
    <w:link w:val="Heading3"/>
    <w:rsid w:val="00DC192F"/>
    <w:rPr>
      <w:b/>
      <w:sz w:val="24"/>
      <w:u w:val="single"/>
    </w:rPr>
  </w:style>
  <w:style w:type="paragraph" w:customStyle="1" w:styleId="dates0">
    <w:name w:val="dates"/>
    <w:basedOn w:val="Normal"/>
    <w:uiPriority w:val="99"/>
    <w:rsid w:val="00AA23A8"/>
    <w:rPr>
      <w:rFonts w:eastAsiaTheme="minorHAnsi"/>
      <w:color w:val="17365D"/>
      <w:sz w:val="20"/>
      <w:szCs w:val="20"/>
    </w:rPr>
  </w:style>
  <w:style w:type="paragraph" w:styleId="ListParagraph">
    <w:name w:val="List Paragraph"/>
    <w:basedOn w:val="Normal"/>
    <w:uiPriority w:val="34"/>
    <w:qFormat/>
    <w:rsid w:val="00AA2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mouanetry\Application%20Data\Microsoft\Templates\TP101941698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720D6-FC1F-4640-8CAF-326005ED6E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BF9109-A08C-49F8-8020-4F6A25E17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750041-BB37-44EB-8BD1-658C895F6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5BE505-17B6-47FE-88EA-CF89606011F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2b79c5-b569-4bfd-8553-a979143017cd}" enabled="1" method="Privileged" siteId="{66bbb311-725e-4eb9-a2e3-a4b773b005f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TP101941698_template.dotx</Template>
  <TotalTime>69</TotalTime>
  <Pages>15</Pages>
  <Words>2075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ISO</Company>
  <LinksUpToDate>false</LinksUpToDate>
  <CharactersWithSpaces>13876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Monthly and 2028 Annual Allocation and Auction Calendar</dc:title>
  <dc:subject/>
  <dc:creator>California ISO</dc:creator>
  <cp:keywords/>
  <dc:description/>
  <cp:lastModifiedBy/>
  <cp:revision>13</cp:revision>
  <cp:lastPrinted>2026-11-04T18:26:00Z</cp:lastPrinted>
  <dcterms:created xsi:type="dcterms:W3CDTF">2026-10-28T19:37:00Z</dcterms:created>
  <dcterms:modified xsi:type="dcterms:W3CDTF">2026-11-04T21:53:00Z</dcterms:modified>
  <cp:category/>
  <cp:version/>
</cp:coreProperties>
</file>