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id w:val="1106377431"/>
        <w:docPartObj>
          <w:docPartGallery w:val="Cover Pages"/>
          <w:docPartUnique/>
        </w:docPartObj>
      </w:sdtPr>
      <w:sdtEndPr/>
      <w:sdtContent>
        <w:p w14:paraId="65FC15EA" w14:textId="77E41CBC" w:rsidR="00983FFB" w:rsidRDefault="00983FFB">
          <w:pPr>
            <w:pStyle w:val="NoSpacing"/>
            <w:spacing w:before="1540" w:after="240"/>
            <w:jc w:val="center"/>
            <w:rPr>
              <w:color w:val="4F81BD" w:themeColor="accent1"/>
            </w:rPr>
          </w:pPr>
        </w:p>
        <w:p w14:paraId="78061889" w14:textId="435AA8A2" w:rsidR="00983FFB" w:rsidRDefault="00FE3335">
          <w:pPr>
            <w:pStyle w:val="NoSpacing"/>
            <w:spacing w:before="480"/>
            <w:jc w:val="center"/>
            <w:rPr>
              <w:color w:val="4F81BD" w:themeColor="accent1"/>
            </w:rPr>
          </w:pPr>
          <w:r>
            <w:rPr>
              <w:noProof/>
            </w:rPr>
            <w:drawing>
              <wp:inline distT="0" distB="0" distL="0" distR="0" wp14:anchorId="080416F0" wp14:editId="632DB744">
                <wp:extent cx="5943600" cy="118681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186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9625867" w14:textId="35A212B4" w:rsidR="00983FFB" w:rsidRDefault="00FE3335">
          <w:pPr>
            <w:spacing w:after="200" w:line="276" w:lineRule="auto"/>
            <w:rPr>
              <w:color w:val="4F81BD" w:themeColor="accent1"/>
            </w:rPr>
          </w:pPr>
          <w:r w:rsidRPr="00983FFB">
            <w:rPr>
              <w:noProof/>
              <w:color w:val="4F81BD" w:themeColor="accent1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7633127B" wp14:editId="2F9D78CF">
                    <wp:simplePos x="0" y="0"/>
                    <wp:positionH relativeFrom="margin">
                      <wp:posOffset>834224</wp:posOffset>
                    </wp:positionH>
                    <wp:positionV relativeFrom="paragraph">
                      <wp:posOffset>2009582</wp:posOffset>
                    </wp:positionV>
                    <wp:extent cx="5000625" cy="1404620"/>
                    <wp:effectExtent l="0" t="0" r="9525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00625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5ACAFB" w14:textId="77777777" w:rsidR="00FE3335" w:rsidRPr="00983FFB" w:rsidRDefault="00FE3335" w:rsidP="00FE333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983FFB">
                                  <w:rPr>
                                    <w:sz w:val="28"/>
                                    <w:szCs w:val="28"/>
                                  </w:rPr>
                                  <w:t>Document Owner:  Model and Contract Implementation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7633127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65.7pt;margin-top:158.25pt;width:393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" stroked="f">
                    <v:textbox style="mso-fit-shape-to-text:t">
                      <w:txbxContent>
                        <w:p w14:paraId="235ACAFB" w14:textId="77777777" w:rsidR="00FE3335" w:rsidRPr="00983FFB" w:rsidRDefault="00FE3335" w:rsidP="00FE333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983FFB">
                            <w:rPr>
                              <w:sz w:val="28"/>
                              <w:szCs w:val="28"/>
                            </w:rPr>
                            <w:t>Document Owner:  Model and Contract Implementation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13BE247F" wp14:editId="38EBF43A">
                <wp:extent cx="5943600" cy="508000"/>
                <wp:effectExtent l="0" t="0" r="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5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83FFB">
            <w:rPr>
              <w:color w:val="4F81BD" w:themeColor="accent1"/>
            </w:rPr>
            <w:br w:type="page"/>
          </w:r>
        </w:p>
        <w:p w14:paraId="1FFDFCBB" w14:textId="4254432E" w:rsidR="00983FFB" w:rsidRDefault="004F6855">
          <w:pPr>
            <w:spacing w:after="200" w:line="276" w:lineRule="auto"/>
            <w:rPr>
              <w:color w:val="4F81BD" w:themeColor="accent1"/>
            </w:rPr>
          </w:pPr>
        </w:p>
      </w:sdtContent>
    </w:sdt>
    <w:p w14:paraId="5525B260" w14:textId="523B05B2" w:rsidR="00533AC8" w:rsidRPr="00055727" w:rsidRDefault="00055727">
      <w:pPr>
        <w:rPr>
          <w:rFonts w:asciiTheme="minorHAnsi" w:hAnsiTheme="minorHAnsi" w:cstheme="minorHAnsi"/>
          <w:b/>
          <w:sz w:val="32"/>
          <w:szCs w:val="32"/>
        </w:rPr>
      </w:pPr>
      <w:r w:rsidRPr="00055727">
        <w:rPr>
          <w:rFonts w:asciiTheme="minorHAnsi" w:hAnsiTheme="minorHAnsi" w:cstheme="minorHAnsi"/>
          <w:b/>
          <w:sz w:val="32"/>
          <w:szCs w:val="32"/>
        </w:rPr>
        <w:t>REVISION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55727" w14:paraId="7828A076" w14:textId="77777777" w:rsidTr="00055727">
        <w:tc>
          <w:tcPr>
            <w:tcW w:w="2337" w:type="dxa"/>
          </w:tcPr>
          <w:p w14:paraId="4E392DBE" w14:textId="0E075DE6" w:rsidR="00055727" w:rsidRDefault="00055727" w:rsidP="00C675E8">
            <w:bookmarkStart w:id="0" w:name="_Toc519584132"/>
            <w:bookmarkStart w:id="1" w:name="_Toc519584153"/>
            <w:bookmarkStart w:id="2" w:name="_Toc519605419"/>
            <w:bookmarkStart w:id="3" w:name="_Toc519605467"/>
            <w:bookmarkStart w:id="4" w:name="_Toc519605518"/>
            <w:bookmarkStart w:id="5" w:name="_Toc519605716"/>
            <w:bookmarkStart w:id="6" w:name="_Toc519605967"/>
            <w:bookmarkStart w:id="7" w:name="_Toc519607166"/>
            <w:bookmarkStart w:id="8" w:name="_Toc519607243"/>
            <w:bookmarkStart w:id="9" w:name="_Toc519609006"/>
            <w:r>
              <w:t>VERSION NO.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2337" w:type="dxa"/>
          </w:tcPr>
          <w:p w14:paraId="029CAFC3" w14:textId="58926C45" w:rsidR="00055727" w:rsidRDefault="00055727" w:rsidP="00C675E8">
            <w:bookmarkStart w:id="10" w:name="_Toc519584133"/>
            <w:bookmarkStart w:id="11" w:name="_Toc519584154"/>
            <w:bookmarkStart w:id="12" w:name="_Toc519605420"/>
            <w:bookmarkStart w:id="13" w:name="_Toc519605468"/>
            <w:bookmarkStart w:id="14" w:name="_Toc519605519"/>
            <w:bookmarkStart w:id="15" w:name="_Toc519605717"/>
            <w:bookmarkStart w:id="16" w:name="_Toc519605968"/>
            <w:bookmarkStart w:id="17" w:name="_Toc519607167"/>
            <w:bookmarkStart w:id="18" w:name="_Toc519607244"/>
            <w:bookmarkStart w:id="19" w:name="_Toc519609007"/>
            <w:r>
              <w:t>DATE</w:t>
            </w:r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</w:p>
        </w:tc>
        <w:tc>
          <w:tcPr>
            <w:tcW w:w="2338" w:type="dxa"/>
          </w:tcPr>
          <w:p w14:paraId="500F883B" w14:textId="0F8967AF" w:rsidR="00055727" w:rsidRDefault="00055727" w:rsidP="00C675E8">
            <w:bookmarkStart w:id="20" w:name="_Toc519584134"/>
            <w:bookmarkStart w:id="21" w:name="_Toc519584155"/>
            <w:bookmarkStart w:id="22" w:name="_Toc519605421"/>
            <w:bookmarkStart w:id="23" w:name="_Toc519605469"/>
            <w:bookmarkStart w:id="24" w:name="_Toc519605520"/>
            <w:bookmarkStart w:id="25" w:name="_Toc519605718"/>
            <w:bookmarkStart w:id="26" w:name="_Toc519605969"/>
            <w:bookmarkStart w:id="27" w:name="_Toc519607168"/>
            <w:bookmarkStart w:id="28" w:name="_Toc519607245"/>
            <w:bookmarkStart w:id="29" w:name="_Toc519609008"/>
            <w:r>
              <w:t>REVISED BY</w:t>
            </w:r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</w:p>
        </w:tc>
        <w:tc>
          <w:tcPr>
            <w:tcW w:w="2338" w:type="dxa"/>
          </w:tcPr>
          <w:p w14:paraId="7EEA28B5" w14:textId="6CD0FE8F" w:rsidR="00055727" w:rsidRDefault="00055727" w:rsidP="00C675E8">
            <w:bookmarkStart w:id="30" w:name="_Toc519584135"/>
            <w:bookmarkStart w:id="31" w:name="_Toc519584156"/>
            <w:bookmarkStart w:id="32" w:name="_Toc519605422"/>
            <w:bookmarkStart w:id="33" w:name="_Toc519605470"/>
            <w:bookmarkStart w:id="34" w:name="_Toc519605521"/>
            <w:bookmarkStart w:id="35" w:name="_Toc519605719"/>
            <w:bookmarkStart w:id="36" w:name="_Toc519605970"/>
            <w:bookmarkStart w:id="37" w:name="_Toc519607169"/>
            <w:bookmarkStart w:id="38" w:name="_Toc519607246"/>
            <w:bookmarkStart w:id="39" w:name="_Toc519609009"/>
            <w:r>
              <w:t>DESCRIPTION</w:t>
            </w:r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</w:p>
        </w:tc>
      </w:tr>
      <w:tr w:rsidR="00055727" w14:paraId="15D863C1" w14:textId="77777777" w:rsidTr="00055727">
        <w:tc>
          <w:tcPr>
            <w:tcW w:w="2337" w:type="dxa"/>
          </w:tcPr>
          <w:p w14:paraId="49A0C0AF" w14:textId="24726188" w:rsidR="00055727" w:rsidRPr="00055727" w:rsidRDefault="00055727" w:rsidP="00C675E8">
            <w:pPr>
              <w:rPr>
                <w:b/>
              </w:rPr>
            </w:pPr>
            <w:bookmarkStart w:id="40" w:name="_Toc519584136"/>
            <w:bookmarkStart w:id="41" w:name="_Toc519584157"/>
            <w:bookmarkStart w:id="42" w:name="_Toc519605423"/>
            <w:bookmarkStart w:id="43" w:name="_Toc519605471"/>
            <w:bookmarkStart w:id="44" w:name="_Toc519605522"/>
            <w:bookmarkStart w:id="45" w:name="_Toc519605720"/>
            <w:bookmarkStart w:id="46" w:name="_Toc519605971"/>
            <w:bookmarkStart w:id="47" w:name="_Toc519607170"/>
            <w:bookmarkStart w:id="48" w:name="_Toc519607247"/>
            <w:bookmarkStart w:id="49" w:name="_Toc519609010"/>
            <w:r w:rsidRPr="00055727">
              <w:t>1.0</w:t>
            </w:r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2337" w:type="dxa"/>
          </w:tcPr>
          <w:p w14:paraId="370CD01E" w14:textId="0DDB06DE" w:rsidR="00055727" w:rsidRPr="00055727" w:rsidRDefault="00404676" w:rsidP="00C675E8">
            <w:pPr>
              <w:rPr>
                <w:b/>
              </w:rPr>
            </w:pPr>
            <w:r>
              <w:t>05/14/14</w:t>
            </w:r>
          </w:p>
        </w:tc>
        <w:tc>
          <w:tcPr>
            <w:tcW w:w="2338" w:type="dxa"/>
          </w:tcPr>
          <w:p w14:paraId="0198E0E0" w14:textId="37844C6B" w:rsidR="00055727" w:rsidRPr="00055727" w:rsidRDefault="00404676" w:rsidP="00C675E8">
            <w:pPr>
              <w:rPr>
                <w:b/>
              </w:rPr>
            </w:pPr>
            <w:r>
              <w:t>Meter Engineering and Analysis</w:t>
            </w:r>
          </w:p>
        </w:tc>
        <w:tc>
          <w:tcPr>
            <w:tcW w:w="2338" w:type="dxa"/>
          </w:tcPr>
          <w:p w14:paraId="60F799E9" w14:textId="64DFB2F9" w:rsidR="00055727" w:rsidRPr="00055727" w:rsidRDefault="00055727" w:rsidP="00C675E8">
            <w:pPr>
              <w:rPr>
                <w:b/>
              </w:rPr>
            </w:pPr>
            <w:bookmarkStart w:id="50" w:name="_Toc519584139"/>
            <w:bookmarkStart w:id="51" w:name="_Toc519584160"/>
            <w:bookmarkStart w:id="52" w:name="_Toc519605426"/>
            <w:bookmarkStart w:id="53" w:name="_Toc519605474"/>
            <w:bookmarkStart w:id="54" w:name="_Toc519605525"/>
            <w:bookmarkStart w:id="55" w:name="_Toc519605723"/>
            <w:bookmarkStart w:id="56" w:name="_Toc519605974"/>
            <w:bookmarkStart w:id="57" w:name="_Toc519607173"/>
            <w:bookmarkStart w:id="58" w:name="_Toc519607250"/>
            <w:bookmarkStart w:id="59" w:name="_Toc519609013"/>
            <w:r w:rsidRPr="00055727">
              <w:t>Created Document</w:t>
            </w:r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</w:p>
        </w:tc>
      </w:tr>
      <w:tr w:rsidR="00055727" w14:paraId="3468AED2" w14:textId="77777777" w:rsidTr="00055727">
        <w:tc>
          <w:tcPr>
            <w:tcW w:w="2337" w:type="dxa"/>
          </w:tcPr>
          <w:p w14:paraId="0979AF62" w14:textId="6283BB80" w:rsidR="00055727" w:rsidRPr="00055727" w:rsidRDefault="00055727" w:rsidP="00C675E8">
            <w:pPr>
              <w:rPr>
                <w:b/>
              </w:rPr>
            </w:pPr>
            <w:bookmarkStart w:id="60" w:name="_Toc519584140"/>
            <w:bookmarkStart w:id="61" w:name="_Toc519584161"/>
            <w:bookmarkStart w:id="62" w:name="_Toc519605427"/>
            <w:bookmarkStart w:id="63" w:name="_Toc519605475"/>
            <w:bookmarkStart w:id="64" w:name="_Toc519605526"/>
            <w:bookmarkStart w:id="65" w:name="_Toc519605724"/>
            <w:bookmarkStart w:id="66" w:name="_Toc519605975"/>
            <w:bookmarkStart w:id="67" w:name="_Toc519607174"/>
            <w:bookmarkStart w:id="68" w:name="_Toc519607251"/>
            <w:bookmarkStart w:id="69" w:name="_Toc519609014"/>
            <w:r>
              <w:t>2.0</w:t>
            </w:r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2337" w:type="dxa"/>
          </w:tcPr>
          <w:p w14:paraId="1C49EC0A" w14:textId="70846219" w:rsidR="00055727" w:rsidRPr="00055727" w:rsidRDefault="00055727" w:rsidP="00C675E8">
            <w:pPr>
              <w:rPr>
                <w:b/>
              </w:rPr>
            </w:pPr>
            <w:bookmarkStart w:id="70" w:name="_Toc519584141"/>
            <w:bookmarkStart w:id="71" w:name="_Toc519584162"/>
            <w:bookmarkStart w:id="72" w:name="_Toc519605428"/>
            <w:bookmarkStart w:id="73" w:name="_Toc519605476"/>
            <w:bookmarkStart w:id="74" w:name="_Toc519605527"/>
            <w:bookmarkStart w:id="75" w:name="_Toc519605725"/>
            <w:bookmarkStart w:id="76" w:name="_Toc519605976"/>
            <w:bookmarkStart w:id="77" w:name="_Toc519607175"/>
            <w:bookmarkStart w:id="78" w:name="_Toc519607252"/>
            <w:bookmarkStart w:id="79" w:name="_Toc519609015"/>
            <w:r>
              <w:t>07/17/18</w:t>
            </w:r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</w:p>
        </w:tc>
        <w:tc>
          <w:tcPr>
            <w:tcW w:w="2338" w:type="dxa"/>
          </w:tcPr>
          <w:p w14:paraId="5AF10044" w14:textId="63F7DA40" w:rsidR="00055727" w:rsidRPr="00055727" w:rsidRDefault="00055727" w:rsidP="00C675E8">
            <w:pPr>
              <w:rPr>
                <w:b/>
              </w:rPr>
            </w:pPr>
            <w:bookmarkStart w:id="80" w:name="_Toc519584142"/>
            <w:bookmarkStart w:id="81" w:name="_Toc519584163"/>
            <w:bookmarkStart w:id="82" w:name="_Toc519605429"/>
            <w:bookmarkStart w:id="83" w:name="_Toc519605477"/>
            <w:bookmarkStart w:id="84" w:name="_Toc519605528"/>
            <w:bookmarkStart w:id="85" w:name="_Toc519605726"/>
            <w:bookmarkStart w:id="86" w:name="_Toc519605977"/>
            <w:bookmarkStart w:id="87" w:name="_Toc519607176"/>
            <w:bookmarkStart w:id="88" w:name="_Toc519607253"/>
            <w:bookmarkStart w:id="89" w:name="_Toc519609016"/>
            <w:r>
              <w:t>Pia</w:t>
            </w:r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</w:p>
        </w:tc>
        <w:tc>
          <w:tcPr>
            <w:tcW w:w="2338" w:type="dxa"/>
          </w:tcPr>
          <w:p w14:paraId="6AA4193A" w14:textId="7AEB1E38" w:rsidR="00055727" w:rsidRPr="00055727" w:rsidRDefault="00055727" w:rsidP="00C675E8">
            <w:pPr>
              <w:rPr>
                <w:b/>
              </w:rPr>
            </w:pPr>
            <w:bookmarkStart w:id="90" w:name="_Toc519584143"/>
            <w:bookmarkStart w:id="91" w:name="_Toc519584164"/>
            <w:bookmarkStart w:id="92" w:name="_Toc519605430"/>
            <w:bookmarkStart w:id="93" w:name="_Toc519605478"/>
            <w:bookmarkStart w:id="94" w:name="_Toc519605529"/>
            <w:bookmarkStart w:id="95" w:name="_Toc519605727"/>
            <w:bookmarkStart w:id="96" w:name="_Toc519605978"/>
            <w:bookmarkStart w:id="97" w:name="_Toc519607177"/>
            <w:bookmarkStart w:id="98" w:name="_Toc519607254"/>
            <w:bookmarkStart w:id="99" w:name="_Toc519609017"/>
            <w:r>
              <w:t>Updated Document Owner</w:t>
            </w:r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</w:p>
        </w:tc>
      </w:tr>
      <w:tr w:rsidR="00C675E8" w14:paraId="31AAC58B" w14:textId="77777777" w:rsidTr="00055727">
        <w:tc>
          <w:tcPr>
            <w:tcW w:w="2337" w:type="dxa"/>
          </w:tcPr>
          <w:p w14:paraId="7DE30AA5" w14:textId="0F8CB6BD" w:rsidR="00C675E8" w:rsidRDefault="00C675E8" w:rsidP="00C675E8">
            <w:r>
              <w:t>3.0</w:t>
            </w:r>
          </w:p>
        </w:tc>
        <w:tc>
          <w:tcPr>
            <w:tcW w:w="2337" w:type="dxa"/>
          </w:tcPr>
          <w:p w14:paraId="0A1C5E05" w14:textId="42E45CF5" w:rsidR="00C675E8" w:rsidRDefault="00C675E8" w:rsidP="00C675E8">
            <w:r>
              <w:t>07/30/19</w:t>
            </w:r>
          </w:p>
        </w:tc>
        <w:tc>
          <w:tcPr>
            <w:tcW w:w="2338" w:type="dxa"/>
          </w:tcPr>
          <w:p w14:paraId="7D4FA5E0" w14:textId="7FF1F936" w:rsidR="00C675E8" w:rsidRDefault="00C675E8" w:rsidP="00C675E8">
            <w:r>
              <w:t>MCI</w:t>
            </w:r>
          </w:p>
        </w:tc>
        <w:tc>
          <w:tcPr>
            <w:tcW w:w="2338" w:type="dxa"/>
          </w:tcPr>
          <w:p w14:paraId="739B8E30" w14:textId="163325BD" w:rsidR="00C675E8" w:rsidRDefault="00C675E8" w:rsidP="00C675E8">
            <w:r>
              <w:t>Updated Header, Section 1 Requester Information</w:t>
            </w:r>
          </w:p>
        </w:tc>
      </w:tr>
    </w:tbl>
    <w:p w14:paraId="12774C28" w14:textId="77777777" w:rsidR="00B90828" w:rsidRDefault="00B90828" w:rsidP="00234391">
      <w:pPr>
        <w:pStyle w:val="Heading-Pia"/>
      </w:pPr>
      <w:bookmarkStart w:id="100" w:name="_Toc519605979"/>
    </w:p>
    <w:p w14:paraId="7F6644BF" w14:textId="77777777" w:rsidR="00B90828" w:rsidRDefault="00B90828" w:rsidP="00234391">
      <w:pPr>
        <w:pStyle w:val="Heading-Pia"/>
      </w:pPr>
    </w:p>
    <w:p w14:paraId="6A4D3A52" w14:textId="77777777" w:rsidR="00B90828" w:rsidRDefault="00B90828" w:rsidP="00234391">
      <w:pPr>
        <w:pStyle w:val="Heading-Pia"/>
      </w:pPr>
    </w:p>
    <w:p w14:paraId="74091850" w14:textId="77777777" w:rsidR="00B90828" w:rsidRDefault="00B90828" w:rsidP="00234391">
      <w:pPr>
        <w:pStyle w:val="Heading-Pia"/>
      </w:pPr>
    </w:p>
    <w:p w14:paraId="63389C00" w14:textId="77777777" w:rsidR="00B90828" w:rsidRDefault="00B90828" w:rsidP="00234391">
      <w:pPr>
        <w:pStyle w:val="Heading-Pia"/>
      </w:pPr>
    </w:p>
    <w:p w14:paraId="72A5C17C" w14:textId="77777777" w:rsidR="00B90828" w:rsidRDefault="00B90828" w:rsidP="00234391">
      <w:pPr>
        <w:pStyle w:val="Heading-Pia"/>
      </w:pPr>
    </w:p>
    <w:p w14:paraId="04DC9AA1" w14:textId="77777777" w:rsidR="00B90828" w:rsidRDefault="00B90828" w:rsidP="00234391">
      <w:pPr>
        <w:pStyle w:val="Heading-Pia"/>
      </w:pPr>
    </w:p>
    <w:p w14:paraId="039A889B" w14:textId="77777777" w:rsidR="00B90828" w:rsidRDefault="00B90828" w:rsidP="00234391">
      <w:pPr>
        <w:pStyle w:val="Heading-Pia"/>
      </w:pPr>
    </w:p>
    <w:p w14:paraId="2E11BDFB" w14:textId="77777777" w:rsidR="00B90828" w:rsidRDefault="00B90828" w:rsidP="00234391">
      <w:pPr>
        <w:pStyle w:val="Heading-Pia"/>
      </w:pPr>
    </w:p>
    <w:p w14:paraId="3CE02D43" w14:textId="77777777" w:rsidR="00B90828" w:rsidRDefault="00B90828" w:rsidP="00234391">
      <w:pPr>
        <w:pStyle w:val="Heading-Pia"/>
      </w:pPr>
    </w:p>
    <w:p w14:paraId="6A414738" w14:textId="77777777" w:rsidR="00B90828" w:rsidRDefault="00B90828" w:rsidP="00B90828">
      <w:pPr>
        <w:pStyle w:val="Heading-Pia"/>
      </w:pPr>
    </w:p>
    <w:p w14:paraId="3A8407D9" w14:textId="77777777" w:rsidR="00B90828" w:rsidRDefault="00B90828" w:rsidP="00234391">
      <w:pPr>
        <w:pStyle w:val="Heading-Pia"/>
      </w:pPr>
    </w:p>
    <w:p w14:paraId="572E6267" w14:textId="77777777" w:rsidR="00B90828" w:rsidRDefault="00B90828" w:rsidP="00234391">
      <w:pPr>
        <w:pStyle w:val="Heading-Pia"/>
      </w:pPr>
    </w:p>
    <w:p w14:paraId="7690B14D" w14:textId="77777777" w:rsidR="00B90828" w:rsidRDefault="00B90828" w:rsidP="00234391">
      <w:pPr>
        <w:pStyle w:val="Heading-Pia"/>
      </w:pPr>
    </w:p>
    <w:p w14:paraId="0FECF4AB" w14:textId="77777777" w:rsidR="00B90828" w:rsidRDefault="00B90828" w:rsidP="00234391">
      <w:pPr>
        <w:pStyle w:val="Heading-Pia"/>
      </w:pPr>
    </w:p>
    <w:p w14:paraId="2640D25E" w14:textId="77777777" w:rsidR="00B90828" w:rsidRDefault="00B90828" w:rsidP="00234391">
      <w:pPr>
        <w:pStyle w:val="Heading-Pia"/>
      </w:pPr>
    </w:p>
    <w:p w14:paraId="0225B5F6" w14:textId="77777777" w:rsidR="00B90828" w:rsidRDefault="00B90828" w:rsidP="00234391">
      <w:pPr>
        <w:pStyle w:val="Heading-Pia"/>
      </w:pPr>
    </w:p>
    <w:p w14:paraId="68FB7AF1" w14:textId="77777777" w:rsidR="00B90828" w:rsidRDefault="00B90828" w:rsidP="00234391">
      <w:pPr>
        <w:pStyle w:val="Heading-Pia"/>
      </w:pPr>
    </w:p>
    <w:p w14:paraId="61756090" w14:textId="77777777" w:rsidR="00B90828" w:rsidRDefault="00B90828" w:rsidP="00234391">
      <w:pPr>
        <w:pStyle w:val="Heading-Pia"/>
      </w:pPr>
    </w:p>
    <w:p w14:paraId="607AF9A1" w14:textId="77777777" w:rsidR="00B90828" w:rsidRDefault="00B90828" w:rsidP="00234391">
      <w:pPr>
        <w:pStyle w:val="Heading-Pia"/>
      </w:pPr>
    </w:p>
    <w:p w14:paraId="1124AC5D" w14:textId="77777777" w:rsidR="00B90828" w:rsidRDefault="00B90828" w:rsidP="00234391">
      <w:pPr>
        <w:pStyle w:val="Heading-Pia"/>
      </w:pPr>
    </w:p>
    <w:p w14:paraId="4D6EC743" w14:textId="77777777" w:rsidR="00B90828" w:rsidRDefault="00B90828" w:rsidP="00234391">
      <w:pPr>
        <w:pStyle w:val="Heading-Pia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41301157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4E6FEE7" w14:textId="6FC4E6B3" w:rsidR="00B90828" w:rsidRDefault="00B90828">
          <w:pPr>
            <w:pStyle w:val="TOCHeading"/>
          </w:pPr>
          <w:r>
            <w:t>Table of Contents</w:t>
          </w:r>
        </w:p>
        <w:p w14:paraId="43012FAB" w14:textId="7C7CA16B" w:rsidR="00C675E8" w:rsidRDefault="00B90828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86264" w:history="1">
            <w:r w:rsidR="00C675E8" w:rsidRPr="0085710F">
              <w:rPr>
                <w:rStyle w:val="Hyperlink"/>
                <w:noProof/>
              </w:rPr>
              <w:t>Purpose</w:t>
            </w:r>
            <w:r w:rsidR="00C675E8">
              <w:rPr>
                <w:noProof/>
                <w:webHidden/>
              </w:rPr>
              <w:tab/>
            </w:r>
            <w:r w:rsidR="00C675E8">
              <w:rPr>
                <w:noProof/>
                <w:webHidden/>
              </w:rPr>
              <w:fldChar w:fldCharType="begin"/>
            </w:r>
            <w:r w:rsidR="00C675E8">
              <w:rPr>
                <w:noProof/>
                <w:webHidden/>
              </w:rPr>
              <w:instrText xml:space="preserve"> PAGEREF _Toc15386264 \h </w:instrText>
            </w:r>
            <w:r w:rsidR="00C675E8">
              <w:rPr>
                <w:noProof/>
                <w:webHidden/>
              </w:rPr>
            </w:r>
            <w:r w:rsidR="00C675E8">
              <w:rPr>
                <w:noProof/>
                <w:webHidden/>
              </w:rPr>
              <w:fldChar w:fldCharType="separate"/>
            </w:r>
            <w:r w:rsidR="00C675E8">
              <w:rPr>
                <w:noProof/>
                <w:webHidden/>
              </w:rPr>
              <w:t>3</w:t>
            </w:r>
            <w:r w:rsidR="00C675E8">
              <w:rPr>
                <w:noProof/>
                <w:webHidden/>
              </w:rPr>
              <w:fldChar w:fldCharType="end"/>
            </w:r>
          </w:hyperlink>
        </w:p>
        <w:p w14:paraId="1F8E889E" w14:textId="361A8029" w:rsidR="00C675E8" w:rsidRDefault="00C675E8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5386265" w:history="1">
            <w:r w:rsidRPr="0085710F">
              <w:rPr>
                <w:rStyle w:val="Hyperlink"/>
                <w:noProof/>
              </w:rPr>
              <w:t>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_Toc15386265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1BD28A" w14:textId="3A4AC76A" w:rsidR="00C675E8" w:rsidRDefault="00C675E8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5386266" w:history="1">
            <w:r w:rsidRPr="0085710F">
              <w:rPr>
                <w:rStyle w:val="Hyperlink"/>
                <w:noProof/>
              </w:rPr>
              <w:t>Instructions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_Toc15386266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8DA5D" w14:textId="1D6EB66D" w:rsidR="00C675E8" w:rsidRDefault="00C675E8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5386267" w:history="1">
            <w:r w:rsidRPr="0085710F">
              <w:rPr>
                <w:rStyle w:val="Hyperlink"/>
                <w:noProof/>
              </w:rPr>
              <w:t>Notification of LSE 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_Toc15386267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E00A5" w14:textId="02C3FFAC" w:rsidR="00C675E8" w:rsidRDefault="00C675E8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5386268" w:history="1">
            <w:r w:rsidRPr="0085710F">
              <w:rPr>
                <w:rStyle w:val="Hyperlink"/>
                <w:noProof/>
              </w:rPr>
              <w:t>LSE ID Request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_Toc15386268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DB331" w14:textId="579D2780" w:rsidR="00B90828" w:rsidRDefault="00B90828">
          <w:r>
            <w:rPr>
              <w:b/>
              <w:bCs/>
              <w:noProof/>
            </w:rPr>
            <w:fldChar w:fldCharType="end"/>
          </w:r>
        </w:p>
      </w:sdtContent>
    </w:sdt>
    <w:p w14:paraId="51780A9A" w14:textId="77777777" w:rsidR="00B90828" w:rsidRDefault="00B90828" w:rsidP="00234391">
      <w:pPr>
        <w:pStyle w:val="Heading-Pia"/>
      </w:pPr>
    </w:p>
    <w:p w14:paraId="56BAF968" w14:textId="77777777" w:rsidR="00B90828" w:rsidRDefault="00B90828" w:rsidP="00234391">
      <w:pPr>
        <w:pStyle w:val="Heading-Pia"/>
      </w:pPr>
    </w:p>
    <w:p w14:paraId="566FDA24" w14:textId="0099ED71" w:rsidR="00B90828" w:rsidRDefault="00B90828" w:rsidP="00234391">
      <w:pPr>
        <w:pStyle w:val="Heading-Pia"/>
      </w:pPr>
    </w:p>
    <w:p w14:paraId="40387CFB" w14:textId="77777777" w:rsidR="00B90828" w:rsidRDefault="00B90828" w:rsidP="00234391">
      <w:pPr>
        <w:pStyle w:val="Heading-Pia"/>
      </w:pPr>
    </w:p>
    <w:p w14:paraId="1C180431" w14:textId="77777777" w:rsidR="00B90828" w:rsidRDefault="00B90828" w:rsidP="00234391">
      <w:pPr>
        <w:pStyle w:val="Heading-Pia"/>
      </w:pPr>
    </w:p>
    <w:p w14:paraId="5FEF2BDE" w14:textId="77777777" w:rsidR="00B90828" w:rsidRDefault="00B90828">
      <w:pPr>
        <w:spacing w:after="200" w:line="276" w:lineRule="auto"/>
        <w:rPr>
          <w:rFonts w:asciiTheme="minorHAnsi" w:hAnsiTheme="minorHAnsi" w:cs="Arial"/>
          <w:b/>
          <w:sz w:val="32"/>
          <w:szCs w:val="36"/>
        </w:rPr>
      </w:pPr>
      <w:r>
        <w:br w:type="page"/>
      </w:r>
    </w:p>
    <w:p w14:paraId="6F297521" w14:textId="46665C49" w:rsidR="00BB163D" w:rsidRPr="0039001B" w:rsidRDefault="007D6BA1" w:rsidP="00234391">
      <w:pPr>
        <w:pStyle w:val="Heading-Pia"/>
        <w:rPr>
          <w:sz w:val="28"/>
          <w:szCs w:val="28"/>
        </w:rPr>
      </w:pPr>
      <w:bookmarkStart w:id="101" w:name="_Toc519607178"/>
      <w:bookmarkStart w:id="102" w:name="_Toc15386264"/>
      <w:r>
        <w:lastRenderedPageBreak/>
        <w:t>Purpose</w:t>
      </w:r>
      <w:bookmarkEnd w:id="100"/>
      <w:bookmarkEnd w:id="101"/>
      <w:bookmarkEnd w:id="102"/>
    </w:p>
    <w:p w14:paraId="4E58AE9A" w14:textId="5FCD4F67" w:rsidR="00BB163D" w:rsidRPr="0039001B" w:rsidRDefault="00BB163D" w:rsidP="001A37EE">
      <w:pPr>
        <w:rPr>
          <w:rFonts w:asciiTheme="minorHAnsi" w:hAnsiTheme="minorHAnsi"/>
        </w:rPr>
      </w:pPr>
      <w:r w:rsidRPr="0039001B">
        <w:rPr>
          <w:rFonts w:asciiTheme="minorHAnsi" w:hAnsiTheme="minorHAnsi"/>
        </w:rPr>
        <w:t xml:space="preserve">Provide instructions to the </w:t>
      </w:r>
      <w:r w:rsidR="00404676">
        <w:rPr>
          <w:rFonts w:asciiTheme="minorHAnsi" w:hAnsiTheme="minorHAnsi"/>
        </w:rPr>
        <w:t>LSE</w:t>
      </w:r>
      <w:r w:rsidRPr="0039001B">
        <w:rPr>
          <w:rFonts w:asciiTheme="minorHAnsi" w:hAnsiTheme="minorHAnsi"/>
        </w:rPr>
        <w:t xml:space="preserve"> on how to complete and submit a </w:t>
      </w:r>
      <w:r w:rsidR="00404676">
        <w:rPr>
          <w:rFonts w:asciiTheme="minorHAnsi" w:hAnsiTheme="minorHAnsi"/>
        </w:rPr>
        <w:t>LSE</w:t>
      </w:r>
      <w:r w:rsidRPr="0039001B">
        <w:rPr>
          <w:rFonts w:asciiTheme="minorHAnsi" w:hAnsiTheme="minorHAnsi"/>
        </w:rPr>
        <w:t xml:space="preserve"> ID request form.</w:t>
      </w:r>
    </w:p>
    <w:p w14:paraId="6A4DF21D" w14:textId="330EF1CB" w:rsidR="00BB163D" w:rsidRDefault="00BB163D" w:rsidP="001A37EE">
      <w:pPr>
        <w:rPr>
          <w:rFonts w:asciiTheme="minorHAnsi" w:hAnsiTheme="minorHAnsi"/>
          <w:sz w:val="28"/>
          <w:szCs w:val="28"/>
        </w:rPr>
      </w:pPr>
    </w:p>
    <w:p w14:paraId="5F5EC03A" w14:textId="2744A84E" w:rsidR="00BB163D" w:rsidRPr="00BB163D" w:rsidRDefault="00BB163D" w:rsidP="00234391">
      <w:pPr>
        <w:pStyle w:val="Heading-Pia"/>
      </w:pPr>
      <w:bookmarkStart w:id="103" w:name="_Toc519605980"/>
      <w:bookmarkStart w:id="104" w:name="_Toc519607179"/>
      <w:bookmarkStart w:id="105" w:name="_Toc15386265"/>
      <w:r w:rsidRPr="00BB163D">
        <w:t>Background</w:t>
      </w:r>
      <w:bookmarkEnd w:id="103"/>
      <w:bookmarkEnd w:id="104"/>
      <w:bookmarkEnd w:id="105"/>
    </w:p>
    <w:p w14:paraId="0FF9878A" w14:textId="282291EA" w:rsidR="00BB163D" w:rsidRDefault="00BB163D" w:rsidP="001A37EE">
      <w:pPr>
        <w:rPr>
          <w:rFonts w:asciiTheme="minorHAnsi" w:hAnsiTheme="minorHAnsi"/>
          <w:b/>
          <w:sz w:val="28"/>
          <w:szCs w:val="28"/>
        </w:rPr>
      </w:pPr>
    </w:p>
    <w:p w14:paraId="5144966C" w14:textId="75C48161" w:rsidR="00BB163D" w:rsidRPr="0039001B" w:rsidRDefault="00BB163D" w:rsidP="001A37EE">
      <w:pPr>
        <w:rPr>
          <w:rFonts w:asciiTheme="minorHAnsi" w:hAnsiTheme="minorHAnsi"/>
        </w:rPr>
      </w:pPr>
      <w:r w:rsidRPr="0039001B">
        <w:rPr>
          <w:rFonts w:asciiTheme="minorHAnsi" w:hAnsiTheme="minorHAnsi"/>
        </w:rPr>
        <w:t xml:space="preserve">This process was created to identify the steps required to establish a new </w:t>
      </w:r>
      <w:r w:rsidR="00404676">
        <w:rPr>
          <w:rFonts w:asciiTheme="minorHAnsi" w:hAnsiTheme="minorHAnsi"/>
        </w:rPr>
        <w:t>LSE</w:t>
      </w:r>
      <w:r w:rsidRPr="0039001B">
        <w:rPr>
          <w:rFonts w:asciiTheme="minorHAnsi" w:hAnsiTheme="minorHAnsi"/>
        </w:rPr>
        <w:t xml:space="preserve"> ID.  To request for a new </w:t>
      </w:r>
      <w:r w:rsidR="00404676">
        <w:rPr>
          <w:rFonts w:asciiTheme="minorHAnsi" w:hAnsiTheme="minorHAnsi"/>
        </w:rPr>
        <w:t>LSE</w:t>
      </w:r>
      <w:r w:rsidRPr="0039001B">
        <w:rPr>
          <w:rFonts w:asciiTheme="minorHAnsi" w:hAnsiTheme="minorHAnsi"/>
        </w:rPr>
        <w:t xml:space="preserve"> ID, the </w:t>
      </w:r>
      <w:r w:rsidR="00404676">
        <w:rPr>
          <w:rFonts w:asciiTheme="minorHAnsi" w:hAnsiTheme="minorHAnsi"/>
        </w:rPr>
        <w:t>LSE</w:t>
      </w:r>
      <w:r w:rsidRPr="0039001B">
        <w:rPr>
          <w:rFonts w:asciiTheme="minorHAnsi" w:hAnsiTheme="minorHAnsi"/>
        </w:rPr>
        <w:t xml:space="preserve"> will need to submit a completed form to </w:t>
      </w:r>
      <w:hyperlink r:id="rId10" w:history="1">
        <w:r w:rsidRPr="0039001B">
          <w:rPr>
            <w:rStyle w:val="Hyperlink"/>
            <w:rFonts w:asciiTheme="minorHAnsi" w:hAnsiTheme="minorHAnsi"/>
          </w:rPr>
          <w:t>pdr@caiso.com</w:t>
        </w:r>
      </w:hyperlink>
      <w:r w:rsidRPr="0039001B">
        <w:rPr>
          <w:rFonts w:asciiTheme="minorHAnsi" w:hAnsiTheme="minorHAnsi"/>
        </w:rPr>
        <w:t>.</w:t>
      </w:r>
    </w:p>
    <w:p w14:paraId="4BA56697" w14:textId="13735B3A" w:rsidR="00BB163D" w:rsidRDefault="00BB163D" w:rsidP="001A37EE">
      <w:pPr>
        <w:rPr>
          <w:rFonts w:asciiTheme="minorHAnsi" w:hAnsiTheme="minorHAnsi"/>
          <w:sz w:val="28"/>
          <w:szCs w:val="28"/>
        </w:rPr>
      </w:pPr>
    </w:p>
    <w:p w14:paraId="4B7F7DBC" w14:textId="0EE72A74" w:rsidR="00BB163D" w:rsidRPr="00BB163D" w:rsidRDefault="00BB163D" w:rsidP="00234391">
      <w:pPr>
        <w:pStyle w:val="Heading-Pia"/>
      </w:pPr>
      <w:bookmarkStart w:id="106" w:name="_Toc519605981"/>
      <w:bookmarkStart w:id="107" w:name="_Toc519607180"/>
      <w:bookmarkStart w:id="108" w:name="_Toc15386266"/>
      <w:r w:rsidRPr="00BB163D">
        <w:t>Instructions</w:t>
      </w:r>
      <w:bookmarkEnd w:id="106"/>
      <w:bookmarkEnd w:id="107"/>
      <w:bookmarkEnd w:id="108"/>
    </w:p>
    <w:p w14:paraId="3B117A19" w14:textId="740EF0A5" w:rsidR="00BB163D" w:rsidRPr="0039001B" w:rsidRDefault="00BB163D" w:rsidP="001A37EE">
      <w:pPr>
        <w:rPr>
          <w:rFonts w:asciiTheme="minorHAnsi" w:hAnsiTheme="minorHAnsi"/>
          <w:color w:val="FF0000"/>
        </w:rPr>
      </w:pPr>
    </w:p>
    <w:p w14:paraId="180488A6" w14:textId="52F81A70" w:rsidR="00BB163D" w:rsidRPr="0039001B" w:rsidRDefault="00BB163D" w:rsidP="001A37EE">
      <w:pPr>
        <w:rPr>
          <w:rFonts w:asciiTheme="minorHAnsi" w:hAnsiTheme="minorHAnsi"/>
        </w:rPr>
      </w:pPr>
      <w:r w:rsidRPr="0039001B">
        <w:rPr>
          <w:rFonts w:asciiTheme="minorHAnsi" w:hAnsiTheme="minorHAnsi"/>
        </w:rPr>
        <w:t xml:space="preserve">There are two sections on the </w:t>
      </w:r>
      <w:r w:rsidR="00404676">
        <w:rPr>
          <w:rFonts w:asciiTheme="minorHAnsi" w:hAnsiTheme="minorHAnsi"/>
        </w:rPr>
        <w:t>LSE</w:t>
      </w:r>
      <w:r w:rsidRPr="0039001B">
        <w:rPr>
          <w:rFonts w:asciiTheme="minorHAnsi" w:hAnsiTheme="minorHAnsi"/>
        </w:rPr>
        <w:t xml:space="preserve"> ID request form (Section 1 &amp; 2).</w:t>
      </w:r>
    </w:p>
    <w:p w14:paraId="58C8D25B" w14:textId="6849BA4F" w:rsidR="00BB163D" w:rsidRDefault="00BB163D" w:rsidP="001A37EE">
      <w:pPr>
        <w:rPr>
          <w:rFonts w:asciiTheme="minorHAnsi" w:hAnsiTheme="minorHAnsi"/>
          <w:sz w:val="28"/>
          <w:szCs w:val="28"/>
        </w:rPr>
      </w:pPr>
    </w:p>
    <w:p w14:paraId="6F7D6527" w14:textId="1000BB74" w:rsidR="00BB163D" w:rsidRDefault="00BB163D" w:rsidP="001A37EE">
      <w:pPr>
        <w:rPr>
          <w:rFonts w:asciiTheme="minorHAnsi" w:hAnsiTheme="minorHAnsi"/>
          <w:sz w:val="28"/>
          <w:szCs w:val="28"/>
        </w:rPr>
      </w:pPr>
      <w:r w:rsidRPr="00BB163D">
        <w:rPr>
          <w:rFonts w:asciiTheme="minorHAnsi" w:hAnsiTheme="minorHAnsi"/>
          <w:b/>
          <w:color w:val="0070C0"/>
          <w:sz w:val="28"/>
          <w:szCs w:val="28"/>
        </w:rPr>
        <w:t>Section 1:</w:t>
      </w:r>
      <w:r>
        <w:rPr>
          <w:rFonts w:asciiTheme="minorHAnsi" w:hAnsiTheme="minorHAnsi"/>
          <w:b/>
          <w:color w:val="0070C0"/>
          <w:sz w:val="28"/>
          <w:szCs w:val="28"/>
        </w:rPr>
        <w:t xml:space="preserve">  </w:t>
      </w:r>
      <w:r>
        <w:rPr>
          <w:rFonts w:asciiTheme="minorHAnsi" w:hAnsiTheme="minorHAnsi"/>
          <w:sz w:val="28"/>
          <w:szCs w:val="28"/>
        </w:rPr>
        <w:t xml:space="preserve">(To be completed by the </w:t>
      </w:r>
      <w:r w:rsidR="00404676">
        <w:rPr>
          <w:rFonts w:asciiTheme="minorHAnsi" w:hAnsiTheme="minorHAnsi"/>
          <w:sz w:val="28"/>
          <w:szCs w:val="28"/>
        </w:rPr>
        <w:t>LSE</w:t>
      </w:r>
      <w:r>
        <w:rPr>
          <w:rFonts w:asciiTheme="minorHAnsi" w:hAnsiTheme="minorHAnsi"/>
          <w:sz w:val="28"/>
          <w:szCs w:val="28"/>
        </w:rPr>
        <w:t>)</w:t>
      </w:r>
    </w:p>
    <w:p w14:paraId="33FC3FCE" w14:textId="5EE8E929" w:rsidR="00420F02" w:rsidRPr="0039001B" w:rsidRDefault="00420F02" w:rsidP="00420F02">
      <w:pPr>
        <w:rPr>
          <w:rFonts w:asciiTheme="minorHAnsi" w:hAnsiTheme="minorHAnsi"/>
        </w:rPr>
      </w:pPr>
    </w:p>
    <w:p w14:paraId="3370E2AC" w14:textId="234EB100" w:rsidR="00420F02" w:rsidRPr="0039001B" w:rsidRDefault="00420F02" w:rsidP="00420F02">
      <w:pPr>
        <w:rPr>
          <w:rFonts w:asciiTheme="minorHAnsi" w:hAnsiTheme="minorHAnsi"/>
        </w:rPr>
      </w:pPr>
      <w:r w:rsidRPr="0039001B">
        <w:rPr>
          <w:rFonts w:asciiTheme="minorHAnsi" w:hAnsiTheme="minorHAnsi"/>
        </w:rPr>
        <w:t xml:space="preserve">Once these fields have been updated, please save the document and email it to </w:t>
      </w:r>
      <w:hyperlink r:id="rId11" w:history="1">
        <w:r w:rsidRPr="0039001B">
          <w:rPr>
            <w:rStyle w:val="Hyperlink"/>
            <w:rFonts w:asciiTheme="minorHAnsi" w:hAnsiTheme="minorHAnsi"/>
          </w:rPr>
          <w:t>pdr@caiso.com</w:t>
        </w:r>
      </w:hyperlink>
      <w:r w:rsidRPr="0039001B">
        <w:rPr>
          <w:rFonts w:asciiTheme="minorHAnsi" w:hAnsiTheme="minorHAnsi"/>
        </w:rPr>
        <w:t xml:space="preserve"> for review and approval.</w:t>
      </w:r>
    </w:p>
    <w:p w14:paraId="6D9011AB" w14:textId="1C60CB6E" w:rsidR="00420F02" w:rsidRDefault="00420F02" w:rsidP="00420F02">
      <w:pPr>
        <w:rPr>
          <w:rFonts w:asciiTheme="minorHAnsi" w:hAnsiTheme="minorHAnsi"/>
          <w:b/>
          <w:color w:val="0070C0"/>
          <w:sz w:val="28"/>
          <w:szCs w:val="28"/>
        </w:rPr>
      </w:pPr>
    </w:p>
    <w:p w14:paraId="72BB1951" w14:textId="4EFD7C22" w:rsidR="00420F02" w:rsidRDefault="00420F02" w:rsidP="00420F02">
      <w:pPr>
        <w:rPr>
          <w:rFonts w:asciiTheme="minorHAnsi" w:hAnsiTheme="minorHAnsi"/>
          <w:sz w:val="28"/>
          <w:szCs w:val="28"/>
        </w:rPr>
      </w:pPr>
      <w:r w:rsidRPr="00420F02">
        <w:rPr>
          <w:rFonts w:asciiTheme="minorHAnsi" w:hAnsiTheme="minorHAnsi"/>
          <w:b/>
          <w:color w:val="0070C0"/>
          <w:sz w:val="28"/>
          <w:szCs w:val="28"/>
        </w:rPr>
        <w:t xml:space="preserve">Section 2:  </w:t>
      </w:r>
      <w:r>
        <w:rPr>
          <w:rFonts w:asciiTheme="minorHAnsi" w:hAnsiTheme="minorHAnsi"/>
          <w:sz w:val="28"/>
          <w:szCs w:val="28"/>
        </w:rPr>
        <w:t>(To be completed by the PDR Coordinator)</w:t>
      </w:r>
    </w:p>
    <w:p w14:paraId="30BFEA70" w14:textId="4A6BCA73" w:rsidR="00420F02" w:rsidRDefault="00420F02" w:rsidP="00420F02">
      <w:pPr>
        <w:rPr>
          <w:rFonts w:asciiTheme="minorHAnsi" w:hAnsiTheme="minorHAnsi"/>
          <w:sz w:val="28"/>
          <w:szCs w:val="28"/>
        </w:rPr>
      </w:pPr>
    </w:p>
    <w:p w14:paraId="24427273" w14:textId="52EC54BB" w:rsidR="00420F02" w:rsidRDefault="00420F02" w:rsidP="00420F02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The PDR Coordinator </w:t>
      </w:r>
      <w:r w:rsidR="004F37D5">
        <w:rPr>
          <w:rFonts w:asciiTheme="minorHAnsi" w:hAnsiTheme="minorHAnsi"/>
          <w:sz w:val="28"/>
          <w:szCs w:val="28"/>
        </w:rPr>
        <w:t xml:space="preserve">will create an </w:t>
      </w:r>
      <w:r w:rsidR="00404676">
        <w:rPr>
          <w:rFonts w:asciiTheme="minorHAnsi" w:hAnsiTheme="minorHAnsi"/>
          <w:sz w:val="28"/>
          <w:szCs w:val="28"/>
        </w:rPr>
        <w:t>LSE</w:t>
      </w:r>
      <w:r w:rsidR="004F37D5">
        <w:rPr>
          <w:rFonts w:asciiTheme="minorHAnsi" w:hAnsiTheme="minorHAnsi"/>
          <w:sz w:val="28"/>
          <w:szCs w:val="28"/>
        </w:rPr>
        <w:t xml:space="preserve"> ID</w:t>
      </w:r>
      <w:r>
        <w:rPr>
          <w:rFonts w:asciiTheme="minorHAnsi" w:hAnsiTheme="minorHAnsi"/>
          <w:sz w:val="28"/>
          <w:szCs w:val="28"/>
        </w:rPr>
        <w:t xml:space="preserve">, determine a </w:t>
      </w:r>
      <w:r w:rsidR="00404676">
        <w:rPr>
          <w:rFonts w:asciiTheme="minorHAnsi" w:hAnsiTheme="minorHAnsi"/>
          <w:sz w:val="28"/>
          <w:szCs w:val="28"/>
        </w:rPr>
        <w:t>LSE</w:t>
      </w:r>
      <w:r>
        <w:rPr>
          <w:rFonts w:asciiTheme="minorHAnsi" w:hAnsiTheme="minorHAnsi"/>
          <w:sz w:val="28"/>
          <w:szCs w:val="28"/>
        </w:rPr>
        <w:t xml:space="preserve"> ID effective date, and approve the request.</w:t>
      </w:r>
    </w:p>
    <w:p w14:paraId="6B9B6F82" w14:textId="77777777" w:rsidR="00420F02" w:rsidRPr="00420F02" w:rsidRDefault="00420F02" w:rsidP="00420F02">
      <w:pPr>
        <w:rPr>
          <w:rFonts w:asciiTheme="minorHAnsi" w:hAnsiTheme="minorHAnsi"/>
          <w:sz w:val="28"/>
          <w:szCs w:val="28"/>
        </w:rPr>
      </w:pPr>
    </w:p>
    <w:p w14:paraId="3F4D4A37" w14:textId="07DAE0B7" w:rsidR="00B90828" w:rsidRDefault="00B90828" w:rsidP="001A37EE">
      <w:pPr>
        <w:rPr>
          <w:rFonts w:asciiTheme="minorHAnsi" w:hAnsiTheme="minorHAnsi"/>
          <w:color w:val="FF0000"/>
          <w:sz w:val="28"/>
          <w:szCs w:val="28"/>
        </w:rPr>
      </w:pPr>
    </w:p>
    <w:p w14:paraId="72EB89FE" w14:textId="5119DA58" w:rsidR="00B90828" w:rsidRDefault="00B90828" w:rsidP="001A37EE">
      <w:pPr>
        <w:rPr>
          <w:rFonts w:asciiTheme="minorHAnsi" w:hAnsiTheme="minorHAnsi"/>
          <w:color w:val="FF0000"/>
          <w:sz w:val="28"/>
          <w:szCs w:val="28"/>
        </w:rPr>
      </w:pPr>
    </w:p>
    <w:p w14:paraId="074634FF" w14:textId="1F635C48" w:rsidR="00234391" w:rsidRDefault="00234391" w:rsidP="001A37EE">
      <w:pPr>
        <w:rPr>
          <w:rFonts w:asciiTheme="minorHAnsi" w:hAnsiTheme="minorHAnsi"/>
          <w:color w:val="FF0000"/>
          <w:sz w:val="28"/>
          <w:szCs w:val="28"/>
        </w:rPr>
      </w:pPr>
    </w:p>
    <w:p w14:paraId="41D7E6C9" w14:textId="3254821D" w:rsidR="004F37D5" w:rsidRDefault="004F37D5" w:rsidP="001A37EE">
      <w:pPr>
        <w:rPr>
          <w:rFonts w:asciiTheme="minorHAnsi" w:hAnsiTheme="minorHAnsi"/>
          <w:color w:val="FF0000"/>
          <w:sz w:val="28"/>
          <w:szCs w:val="28"/>
        </w:rPr>
      </w:pPr>
    </w:p>
    <w:p w14:paraId="6F10731D" w14:textId="77777777" w:rsidR="004F37D5" w:rsidRDefault="004F37D5" w:rsidP="001A37EE">
      <w:pPr>
        <w:rPr>
          <w:rFonts w:asciiTheme="minorHAnsi" w:hAnsiTheme="minorHAnsi"/>
          <w:color w:val="FF0000"/>
          <w:sz w:val="28"/>
          <w:szCs w:val="28"/>
        </w:rPr>
      </w:pPr>
    </w:p>
    <w:p w14:paraId="7194E527" w14:textId="77777777" w:rsidR="00B90828" w:rsidRDefault="00B90828" w:rsidP="001A37EE">
      <w:pPr>
        <w:rPr>
          <w:rFonts w:asciiTheme="minorHAnsi" w:hAnsiTheme="minorHAnsi"/>
          <w:color w:val="FF0000"/>
          <w:sz w:val="28"/>
          <w:szCs w:val="28"/>
        </w:rPr>
      </w:pPr>
    </w:p>
    <w:p w14:paraId="50C26715" w14:textId="4F9D8756" w:rsidR="0039001B" w:rsidRDefault="0039001B" w:rsidP="00234391">
      <w:pPr>
        <w:pStyle w:val="Heading-Pia"/>
      </w:pPr>
      <w:bookmarkStart w:id="109" w:name="_Toc519605982"/>
      <w:bookmarkStart w:id="110" w:name="_Toc519607181"/>
      <w:bookmarkStart w:id="111" w:name="_Toc15386267"/>
      <w:r>
        <w:t xml:space="preserve">Notification of </w:t>
      </w:r>
      <w:r w:rsidR="00404676">
        <w:t>LSE</w:t>
      </w:r>
      <w:r>
        <w:t xml:space="preserve"> ID</w:t>
      </w:r>
      <w:bookmarkEnd w:id="109"/>
      <w:bookmarkEnd w:id="110"/>
      <w:bookmarkEnd w:id="111"/>
    </w:p>
    <w:p w14:paraId="0AED11D9" w14:textId="77777777" w:rsidR="00B90828" w:rsidRPr="00B90828" w:rsidRDefault="00B90828" w:rsidP="00B90828">
      <w:pPr>
        <w:pStyle w:val="Heading1"/>
      </w:pPr>
    </w:p>
    <w:p w14:paraId="3DABC677" w14:textId="4096BCE1" w:rsidR="0039001B" w:rsidRDefault="0039001B" w:rsidP="003900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PDR </w:t>
      </w:r>
      <w:r w:rsidR="004F37D5">
        <w:rPr>
          <w:rFonts w:asciiTheme="minorHAnsi" w:hAnsiTheme="minorHAnsi" w:cstheme="minorHAnsi"/>
        </w:rPr>
        <w:t xml:space="preserve">Coordinator shall notify the </w:t>
      </w:r>
      <w:r w:rsidR="00404676">
        <w:rPr>
          <w:rFonts w:asciiTheme="minorHAnsi" w:hAnsiTheme="minorHAnsi" w:cstheme="minorHAnsi"/>
        </w:rPr>
        <w:t>LSE</w:t>
      </w:r>
      <w:r>
        <w:rPr>
          <w:rFonts w:asciiTheme="minorHAnsi" w:hAnsiTheme="minorHAnsi" w:cstheme="minorHAnsi"/>
        </w:rPr>
        <w:t xml:space="preserve"> ID Requestor </w:t>
      </w:r>
      <w:r w:rsidR="00404676">
        <w:rPr>
          <w:rFonts w:asciiTheme="minorHAnsi" w:hAnsiTheme="minorHAnsi" w:cstheme="minorHAnsi"/>
        </w:rPr>
        <w:t xml:space="preserve">and the designated contacts (if applicable) </w:t>
      </w:r>
      <w:r>
        <w:rPr>
          <w:rFonts w:asciiTheme="minorHAnsi" w:hAnsiTheme="minorHAnsi" w:cstheme="minorHAnsi"/>
        </w:rPr>
        <w:t>via email with the following information:</w:t>
      </w:r>
    </w:p>
    <w:p w14:paraId="71D8CED0" w14:textId="77777777" w:rsidR="00404676" w:rsidRDefault="00404676" w:rsidP="0039001B">
      <w:pPr>
        <w:rPr>
          <w:rFonts w:asciiTheme="minorHAnsi" w:hAnsiTheme="minorHAnsi" w:cstheme="minorHAnsi"/>
        </w:rPr>
      </w:pPr>
    </w:p>
    <w:p w14:paraId="79409713" w14:textId="6E448EE2" w:rsidR="0039001B" w:rsidRDefault="0039001B" w:rsidP="0039001B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Approval/Rejection</w:t>
      </w:r>
    </w:p>
    <w:p w14:paraId="572A56EE" w14:textId="7B1F2ABF" w:rsidR="0039001B" w:rsidRDefault="0039001B" w:rsidP="0039001B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approved, the new </w:t>
      </w:r>
      <w:r w:rsidR="00404676">
        <w:rPr>
          <w:rFonts w:asciiTheme="minorHAnsi" w:hAnsiTheme="minorHAnsi" w:cstheme="minorHAnsi"/>
        </w:rPr>
        <w:t>LSE</w:t>
      </w:r>
      <w:r>
        <w:rPr>
          <w:rFonts w:asciiTheme="minorHAnsi" w:hAnsiTheme="minorHAnsi" w:cstheme="minorHAnsi"/>
        </w:rPr>
        <w:t xml:space="preserve"> ID and Master File effective date.</w:t>
      </w:r>
    </w:p>
    <w:p w14:paraId="56A3DFE5" w14:textId="267A8673" w:rsidR="0039001B" w:rsidRDefault="0039001B" w:rsidP="0039001B">
      <w:pPr>
        <w:rPr>
          <w:rFonts w:asciiTheme="minorHAnsi" w:hAnsiTheme="minorHAnsi" w:cstheme="minorHAnsi"/>
        </w:rPr>
      </w:pPr>
    </w:p>
    <w:p w14:paraId="4584B8D4" w14:textId="29143E17" w:rsidR="0039001B" w:rsidRPr="0039001B" w:rsidRDefault="00404676" w:rsidP="00234391">
      <w:pPr>
        <w:pStyle w:val="Heading-Pia"/>
      </w:pPr>
      <w:bookmarkStart w:id="112" w:name="_Toc519605983"/>
      <w:bookmarkStart w:id="113" w:name="_Toc519607182"/>
      <w:bookmarkStart w:id="114" w:name="_Toc15386268"/>
      <w:r>
        <w:t>LSE</w:t>
      </w:r>
      <w:r w:rsidR="0039001B">
        <w:t xml:space="preserve"> ID Request Form</w:t>
      </w:r>
      <w:bookmarkEnd w:id="112"/>
      <w:bookmarkEnd w:id="113"/>
      <w:bookmarkEnd w:id="114"/>
    </w:p>
    <w:p w14:paraId="0AEF2B0C" w14:textId="77777777" w:rsidR="0039001B" w:rsidRPr="0039001B" w:rsidRDefault="0039001B" w:rsidP="001A37EE">
      <w:pPr>
        <w:rPr>
          <w:rFonts w:asciiTheme="minorHAnsi" w:hAnsiTheme="minorHAnsi"/>
          <w:b/>
        </w:rPr>
      </w:pPr>
    </w:p>
    <w:p w14:paraId="46AC8547" w14:textId="27C2A38B" w:rsidR="001A37EE" w:rsidRPr="00BB163D" w:rsidRDefault="00A9208A" w:rsidP="001A37EE">
      <w:pPr>
        <w:rPr>
          <w:rFonts w:asciiTheme="minorHAnsi" w:hAnsiTheme="minorHAnsi"/>
          <w:b/>
          <w:sz w:val="28"/>
          <w:szCs w:val="28"/>
        </w:rPr>
      </w:pPr>
      <w:r w:rsidRPr="00BB163D">
        <w:rPr>
          <w:rFonts w:asciiTheme="minorHAnsi" w:hAnsiTheme="minorHAnsi"/>
          <w:b/>
          <w:sz w:val="28"/>
          <w:szCs w:val="28"/>
        </w:rPr>
        <w:t xml:space="preserve">Section 1: </w:t>
      </w:r>
      <w:r w:rsidR="001A37EE" w:rsidRPr="00BB163D">
        <w:rPr>
          <w:rFonts w:asciiTheme="minorHAnsi" w:hAnsiTheme="minorHAnsi"/>
          <w:b/>
          <w:sz w:val="28"/>
          <w:szCs w:val="28"/>
        </w:rPr>
        <w:t xml:space="preserve">To be completed the </w:t>
      </w:r>
      <w:r w:rsidR="00404676">
        <w:rPr>
          <w:rFonts w:asciiTheme="minorHAnsi" w:hAnsiTheme="minorHAnsi"/>
          <w:b/>
          <w:sz w:val="28"/>
          <w:szCs w:val="28"/>
        </w:rPr>
        <w:t>LSE</w:t>
      </w:r>
      <w:r w:rsidR="001A37EE" w:rsidRPr="00BB163D">
        <w:rPr>
          <w:rFonts w:asciiTheme="minorHAnsi" w:hAnsiTheme="minorHAnsi"/>
          <w:b/>
          <w:sz w:val="28"/>
          <w:szCs w:val="28"/>
        </w:rPr>
        <w:t xml:space="preserve"> Point of Contact: </w:t>
      </w:r>
    </w:p>
    <w:p w14:paraId="6381CA0F" w14:textId="77777777" w:rsidR="00BC633E" w:rsidRPr="00355F31" w:rsidRDefault="00BC633E" w:rsidP="00BC633E">
      <w:pPr>
        <w:rPr>
          <w:rFonts w:asciiTheme="minorHAnsi" w:hAnsiTheme="minorHAnsi"/>
          <w:sz w:val="28"/>
          <w:szCs w:val="28"/>
        </w:rPr>
      </w:pPr>
    </w:p>
    <w:tbl>
      <w:tblPr>
        <w:tblW w:w="0" w:type="auto"/>
        <w:tblInd w:w="115" w:type="dxa"/>
        <w:tblBorders>
          <w:bottom w:val="single" w:sz="4" w:space="0" w:color="auto"/>
          <w:insideH w:val="single" w:sz="4" w:space="0" w:color="C0C0C0"/>
          <w:insideV w:val="single" w:sz="4" w:space="0" w:color="C0C0C0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4071"/>
        <w:gridCol w:w="5174"/>
      </w:tblGrid>
      <w:tr w:rsidR="00BC633E" w:rsidRPr="00355F31" w14:paraId="4F7BB865" w14:textId="77777777" w:rsidTr="001F3E57">
        <w:trPr>
          <w:trHeight w:val="432"/>
          <w:tblHeader/>
        </w:trPr>
        <w:tc>
          <w:tcPr>
            <w:tcW w:w="4071" w:type="dxa"/>
            <w:tcBorders>
              <w:top w:val="nil"/>
              <w:bottom w:val="nil"/>
              <w:right w:val="nil"/>
            </w:tcBorders>
            <w:shd w:val="clear" w:color="auto" w:fill="E36C0A"/>
            <w:vAlign w:val="bottom"/>
          </w:tcPr>
          <w:p w14:paraId="0531966B" w14:textId="77777777" w:rsidR="00BC633E" w:rsidRPr="00355F31" w:rsidRDefault="00BC633E" w:rsidP="00796E57">
            <w:pPr>
              <w:pStyle w:val="Heading5"/>
              <w:rPr>
                <w:rFonts w:asciiTheme="minorHAnsi" w:hAnsiTheme="minorHAnsi"/>
                <w:sz w:val="28"/>
                <w:szCs w:val="28"/>
              </w:rPr>
            </w:pPr>
            <w:r w:rsidRPr="00355F31">
              <w:rPr>
                <w:rFonts w:asciiTheme="minorHAnsi" w:hAnsiTheme="minorHAnsi"/>
                <w:sz w:val="28"/>
                <w:szCs w:val="28"/>
              </w:rPr>
              <w:t>REQUESTOR INFO</w:t>
            </w:r>
            <w:r w:rsidR="00796E57" w:rsidRPr="00355F31">
              <w:rPr>
                <w:rFonts w:asciiTheme="minorHAnsi" w:hAnsiTheme="minorHAnsi"/>
                <w:sz w:val="28"/>
                <w:szCs w:val="28"/>
              </w:rPr>
              <w:t>R</w:t>
            </w:r>
            <w:r w:rsidRPr="00355F31">
              <w:rPr>
                <w:rFonts w:asciiTheme="minorHAnsi" w:hAnsiTheme="minorHAnsi"/>
                <w:sz w:val="28"/>
                <w:szCs w:val="28"/>
              </w:rPr>
              <w:t>MATION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</w:tcBorders>
            <w:shd w:val="clear" w:color="auto" w:fill="E36C0A"/>
            <w:vAlign w:val="bottom"/>
          </w:tcPr>
          <w:p w14:paraId="5A6428BD" w14:textId="77777777" w:rsidR="00BC633E" w:rsidRPr="00355F31" w:rsidRDefault="00BC633E" w:rsidP="003C0332">
            <w:pPr>
              <w:pStyle w:val="Heading5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36111" w:rsidRPr="00355F31" w14:paraId="799C0CA4" w14:textId="77777777" w:rsidTr="001F3E57">
        <w:trPr>
          <w:trHeight w:val="583"/>
        </w:trPr>
        <w:tc>
          <w:tcPr>
            <w:tcW w:w="4071" w:type="dxa"/>
            <w:tcBorders>
              <w:top w:val="nil"/>
            </w:tcBorders>
            <w:shd w:val="clear" w:color="auto" w:fill="FDE9D9"/>
            <w:vAlign w:val="center"/>
          </w:tcPr>
          <w:p w14:paraId="585DDD72" w14:textId="77777777" w:rsidR="00836111" w:rsidRPr="00355F31" w:rsidRDefault="00C704B4" w:rsidP="003C0332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355F31">
              <w:rPr>
                <w:rFonts w:asciiTheme="minorHAnsi" w:hAnsiTheme="minorHAnsi"/>
                <w:i w:val="0"/>
                <w:sz w:val="24"/>
                <w:szCs w:val="24"/>
              </w:rPr>
              <w:t>Submission Date</w:t>
            </w:r>
          </w:p>
        </w:tc>
        <w:sdt>
          <w:sdtPr>
            <w:rPr>
              <w:rFonts w:asciiTheme="minorHAnsi" w:hAnsiTheme="minorHAnsi" w:cs="Arial"/>
            </w:rPr>
            <w:id w:val="-183826464"/>
            <w:placeholder>
              <w:docPart w:val="DefaultPlaceholder_-185401343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74" w:type="dxa"/>
                <w:tcBorders>
                  <w:top w:val="nil"/>
                </w:tcBorders>
                <w:vAlign w:val="center"/>
              </w:tcPr>
              <w:p w14:paraId="240547B1" w14:textId="1E3D70BE" w:rsidR="00836111" w:rsidRPr="00355F31" w:rsidRDefault="00A461F6" w:rsidP="000E4D6D">
                <w:pPr>
                  <w:rPr>
                    <w:rFonts w:asciiTheme="minorHAnsi" w:hAnsiTheme="minorHAnsi" w:cs="Arial"/>
                  </w:rPr>
                </w:pPr>
                <w:r w:rsidRPr="003700C7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836111" w:rsidRPr="00355F31" w14:paraId="384990B9" w14:textId="77777777" w:rsidTr="001F3E57">
        <w:trPr>
          <w:trHeight w:val="583"/>
        </w:trPr>
        <w:tc>
          <w:tcPr>
            <w:tcW w:w="4071" w:type="dxa"/>
            <w:tcBorders>
              <w:top w:val="nil"/>
            </w:tcBorders>
            <w:shd w:val="clear" w:color="auto" w:fill="FDE9D9"/>
            <w:vAlign w:val="center"/>
          </w:tcPr>
          <w:p w14:paraId="729DEA62" w14:textId="77777777" w:rsidR="00836111" w:rsidRPr="00355F31" w:rsidRDefault="00836111" w:rsidP="003C0332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355F31">
              <w:rPr>
                <w:rFonts w:asciiTheme="minorHAnsi" w:hAnsiTheme="minorHAnsi"/>
                <w:i w:val="0"/>
                <w:sz w:val="24"/>
                <w:szCs w:val="24"/>
              </w:rPr>
              <w:t>Organization Name</w:t>
            </w:r>
          </w:p>
        </w:tc>
        <w:tc>
          <w:tcPr>
            <w:tcW w:w="5174" w:type="dxa"/>
            <w:tcBorders>
              <w:top w:val="nil"/>
            </w:tcBorders>
            <w:vAlign w:val="center"/>
          </w:tcPr>
          <w:p w14:paraId="0674505D" w14:textId="385DAC8D" w:rsidR="009F3310" w:rsidRPr="009F3310" w:rsidRDefault="009F3310" w:rsidP="009F3310">
            <w:pPr>
              <w:rPr>
                <w:rFonts w:asciiTheme="minorHAnsi" w:hAnsiTheme="minorHAnsi" w:cs="Arial"/>
              </w:rPr>
            </w:pPr>
          </w:p>
          <w:p w14:paraId="2F35A6B7" w14:textId="58EE82DD" w:rsidR="00836111" w:rsidRPr="00355F31" w:rsidRDefault="001F3E57" w:rsidP="003C0332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15" w:name="Text2"/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  <w:bookmarkEnd w:id="115"/>
          </w:p>
        </w:tc>
      </w:tr>
      <w:tr w:rsidR="00404676" w:rsidRPr="00355F31" w14:paraId="13CBDAF9" w14:textId="77777777" w:rsidTr="001F3E57">
        <w:trPr>
          <w:trHeight w:val="583"/>
        </w:trPr>
        <w:tc>
          <w:tcPr>
            <w:tcW w:w="4071" w:type="dxa"/>
            <w:tcBorders>
              <w:top w:val="nil"/>
            </w:tcBorders>
            <w:shd w:val="clear" w:color="auto" w:fill="FDE9D9"/>
            <w:vAlign w:val="center"/>
          </w:tcPr>
          <w:p w14:paraId="3B22AFD7" w14:textId="77777777" w:rsidR="00404676" w:rsidRDefault="00404676" w:rsidP="00404676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355F31">
              <w:rPr>
                <w:rFonts w:asciiTheme="minorHAnsi" w:hAnsiTheme="minorHAnsi"/>
                <w:i w:val="0"/>
                <w:sz w:val="24"/>
                <w:szCs w:val="24"/>
              </w:rPr>
              <w:t>Point of Contact</w:t>
            </w:r>
          </w:p>
          <w:p w14:paraId="3CC0AE50" w14:textId="77777777" w:rsidR="00404676" w:rsidRDefault="00404676" w:rsidP="00404676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(Name, Phone, Email)</w:t>
            </w:r>
          </w:p>
          <w:p w14:paraId="19B56DBF" w14:textId="77777777" w:rsidR="00404676" w:rsidRPr="00355F31" w:rsidRDefault="00404676" w:rsidP="003C0332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nil"/>
            </w:tcBorders>
            <w:vAlign w:val="center"/>
          </w:tcPr>
          <w:p w14:paraId="604009FB" w14:textId="6247BA7A" w:rsidR="00404676" w:rsidRPr="009F3310" w:rsidRDefault="00404676" w:rsidP="009F331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6" w:name="Text4"/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  <w:bookmarkEnd w:id="116"/>
          </w:p>
        </w:tc>
      </w:tr>
      <w:tr w:rsidR="00836111" w:rsidRPr="00355F31" w14:paraId="7F3F3B2B" w14:textId="77777777" w:rsidTr="001F3E57">
        <w:trPr>
          <w:trHeight w:val="1123"/>
        </w:trPr>
        <w:tc>
          <w:tcPr>
            <w:tcW w:w="4071" w:type="dxa"/>
            <w:tcBorders>
              <w:top w:val="nil"/>
              <w:bottom w:val="nil"/>
            </w:tcBorders>
            <w:shd w:val="clear" w:color="auto" w:fill="FDE9D9"/>
            <w:vAlign w:val="center"/>
          </w:tcPr>
          <w:p w14:paraId="3F6045FC" w14:textId="713EF654" w:rsidR="001F3E57" w:rsidRDefault="00404676" w:rsidP="00836111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Additional contacts for CAISO to notify once the LSE ID becomes available.</w:t>
            </w:r>
          </w:p>
          <w:p w14:paraId="177CF7CB" w14:textId="7C168308" w:rsidR="00404676" w:rsidRDefault="00404676" w:rsidP="00836111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Please provide email.</w:t>
            </w:r>
          </w:p>
          <w:p w14:paraId="7941E5AA" w14:textId="205D5EAB" w:rsidR="009F3310" w:rsidRPr="00355F31" w:rsidRDefault="009F3310" w:rsidP="00836111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  <w:vAlign w:val="center"/>
          </w:tcPr>
          <w:p w14:paraId="5AAD9AB2" w14:textId="452B1DB6" w:rsidR="00390364" w:rsidRDefault="001F3E57" w:rsidP="009F3310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7" w:name="Text3"/>
            <w:r>
              <w:rPr>
                <w:rFonts w:ascii="Calibri" w:hAnsi="Calibri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noProof/>
                <w:sz w:val="22"/>
                <w:szCs w:val="22"/>
              </w:rPr>
            </w:r>
            <w:r>
              <w:rPr>
                <w:rFonts w:ascii="Calibri" w:hAnsi="Calibri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fldChar w:fldCharType="end"/>
            </w:r>
            <w:bookmarkEnd w:id="117"/>
          </w:p>
          <w:p w14:paraId="542DE1E0" w14:textId="6C820594" w:rsidR="00644998" w:rsidRPr="00355F31" w:rsidRDefault="001F3E57" w:rsidP="001F3E57">
            <w:pPr>
              <w:rPr>
                <w:rFonts w:asciiTheme="minorHAnsi" w:hAnsiTheme="minorHAnsi" w:cs="Arial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</w:rPr>
              <w:t xml:space="preserve"> </w:t>
            </w:r>
          </w:p>
        </w:tc>
      </w:tr>
      <w:tr w:rsidR="004F7259" w:rsidRPr="00355F31" w14:paraId="7E8FB085" w14:textId="77777777" w:rsidTr="004F7259">
        <w:trPr>
          <w:trHeight w:val="1123"/>
        </w:trPr>
        <w:tc>
          <w:tcPr>
            <w:tcW w:w="4071" w:type="dxa"/>
            <w:tcBorders>
              <w:top w:val="nil"/>
              <w:bottom w:val="nil"/>
            </w:tcBorders>
            <w:shd w:val="clear" w:color="auto" w:fill="FDE9D9"/>
            <w:vAlign w:val="center"/>
          </w:tcPr>
          <w:p w14:paraId="12F58BBD" w14:textId="77777777" w:rsidR="004F7259" w:rsidRPr="008A2903" w:rsidRDefault="004F7259" w:rsidP="004F7259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  <w:r w:rsidRPr="008A2903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 xml:space="preserve">Do you have a Scheduling Coordinator?  </w:t>
            </w:r>
          </w:p>
          <w:p w14:paraId="52B35B06" w14:textId="77777777" w:rsidR="004F7259" w:rsidRPr="008A2903" w:rsidRDefault="004F7259" w:rsidP="004F7259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</w:p>
          <w:p w14:paraId="379764F2" w14:textId="6B846F6B" w:rsidR="004F7259" w:rsidRPr="008A2903" w:rsidRDefault="004F7259" w:rsidP="004F7259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  <w:r w:rsidRPr="008A2903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If so, what is the legal name and the SCID?</w:t>
            </w:r>
          </w:p>
          <w:p w14:paraId="058AA842" w14:textId="6D9D400C" w:rsidR="004F7259" w:rsidRPr="008A2903" w:rsidRDefault="004F7259" w:rsidP="004F7259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</w:p>
          <w:p w14:paraId="7F49FC72" w14:textId="61BDE3D5" w:rsidR="004F7259" w:rsidRDefault="004F7259" w:rsidP="00D5568A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8A2903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 xml:space="preserve">Note:  </w:t>
            </w:r>
            <w:r w:rsidR="00D5568A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LSE</w:t>
            </w:r>
            <w:r w:rsidRPr="008A2903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 xml:space="preserve"> must have an SC to participate in the Demand Response.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sdt>
            <w:sdtPr>
              <w:rPr>
                <w:rFonts w:ascii="Calibri" w:hAnsi="Calibri" w:cs="Arial"/>
                <w:noProof/>
                <w:sz w:val="22"/>
                <w:szCs w:val="22"/>
              </w:rPr>
              <w:id w:val="930481194"/>
              <w:placeholder>
                <w:docPart w:val="DefaultPlaceholder_-1854013439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77BBEF48" w14:textId="76CED600" w:rsidR="004F7259" w:rsidRDefault="008A2903" w:rsidP="009F3310">
                <w:pPr>
                  <w:rPr>
                    <w:rFonts w:ascii="Calibri" w:hAnsi="Calibri" w:cs="Arial"/>
                    <w:noProof/>
                    <w:sz w:val="22"/>
                    <w:szCs w:val="22"/>
                  </w:rPr>
                </w:pPr>
                <w:r w:rsidRPr="003700C7">
                  <w:rPr>
                    <w:rStyle w:val="PlaceholderText"/>
                    <w:rFonts w:eastAsiaTheme="minorHAnsi"/>
                  </w:rPr>
                  <w:t>Choose an item.</w:t>
                </w:r>
              </w:p>
            </w:sdtContent>
          </w:sdt>
          <w:p w14:paraId="4339EE07" w14:textId="77777777" w:rsidR="004F7259" w:rsidRDefault="004F7259" w:rsidP="009F3310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  <w:p w14:paraId="4EE36244" w14:textId="77777777" w:rsidR="004F7259" w:rsidRDefault="004F7259" w:rsidP="009F3310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  <w:p w14:paraId="546695DA" w14:textId="1DD6514F" w:rsidR="004F7259" w:rsidRDefault="004F7259" w:rsidP="009F3310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noProof/>
                <w:sz w:val="22"/>
                <w:szCs w:val="22"/>
              </w:rPr>
            </w:r>
            <w:r>
              <w:rPr>
                <w:rFonts w:ascii="Calibri" w:hAnsi="Calibri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fldChar w:fldCharType="end"/>
            </w:r>
          </w:p>
        </w:tc>
      </w:tr>
      <w:tr w:rsidR="00204136" w:rsidRPr="00355F31" w14:paraId="1F89E198" w14:textId="77777777" w:rsidTr="00822334">
        <w:trPr>
          <w:trHeight w:val="1123"/>
        </w:trPr>
        <w:tc>
          <w:tcPr>
            <w:tcW w:w="4071" w:type="dxa"/>
            <w:tcBorders>
              <w:top w:val="nil"/>
              <w:bottom w:val="nil"/>
            </w:tcBorders>
            <w:shd w:val="clear" w:color="auto" w:fill="FDE9D9"/>
          </w:tcPr>
          <w:p w14:paraId="49DBFDDD" w14:textId="77777777" w:rsidR="00204136" w:rsidRPr="008A2903" w:rsidRDefault="00204136" w:rsidP="00204136">
            <w:pPr>
              <w:rPr>
                <w:rFonts w:ascii="Calibri" w:hAnsi="Calibri" w:cs="Arial"/>
                <w:noProof/>
                <w:color w:val="FF0000"/>
                <w:sz w:val="22"/>
                <w:szCs w:val="22"/>
              </w:rPr>
            </w:pPr>
          </w:p>
          <w:p w14:paraId="17A6E579" w14:textId="77777777" w:rsidR="00204136" w:rsidRPr="008A2903" w:rsidRDefault="00204136" w:rsidP="00204136">
            <w:pPr>
              <w:rPr>
                <w:rFonts w:ascii="Calibri" w:hAnsi="Calibri" w:cs="Arial"/>
                <w:noProof/>
                <w:color w:val="FF0000"/>
                <w:sz w:val="22"/>
                <w:szCs w:val="22"/>
              </w:rPr>
            </w:pPr>
          </w:p>
          <w:p w14:paraId="0241A438" w14:textId="77777777" w:rsidR="00204136" w:rsidRPr="008A2903" w:rsidRDefault="001C5627" w:rsidP="00204136">
            <w:pPr>
              <w:pStyle w:val="StyleTableBodyTextItalic"/>
              <w:jc w:val="left"/>
              <w:rPr>
                <w:rFonts w:ascii="Arial" w:hAnsi="Arial"/>
                <w:color w:val="FF0000"/>
              </w:rPr>
            </w:pPr>
            <w:r w:rsidRPr="008A2903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Will new SCID(s) represent Load?</w:t>
            </w:r>
            <w:r w:rsidRPr="008A2903">
              <w:rPr>
                <w:rFonts w:ascii="Arial" w:hAnsi="Arial"/>
                <w:color w:val="FF0000"/>
                <w:highlight w:val="yellow"/>
              </w:rPr>
              <w:t xml:space="preserve">  </w:t>
            </w:r>
          </w:p>
          <w:p w14:paraId="45433D57" w14:textId="77777777" w:rsidR="008A2903" w:rsidRPr="008A2903" w:rsidRDefault="008A2903" w:rsidP="00204136">
            <w:pPr>
              <w:pStyle w:val="StyleTableBodyTextItalic"/>
              <w:jc w:val="left"/>
              <w:rPr>
                <w:rFonts w:ascii="Arial" w:hAnsi="Arial"/>
                <w:color w:val="FF0000"/>
              </w:rPr>
            </w:pPr>
          </w:p>
          <w:p w14:paraId="44FFD13A" w14:textId="1D4398A2" w:rsidR="008A2903" w:rsidRPr="008A2903" w:rsidRDefault="008A2903" w:rsidP="00204136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14:paraId="41296808" w14:textId="77777777" w:rsidR="001C5627" w:rsidRDefault="001C5627" w:rsidP="00204136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  <w:p w14:paraId="5EE79843" w14:textId="77777777" w:rsidR="001C5627" w:rsidRDefault="001C5627" w:rsidP="00204136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  <w:sdt>
            <w:sdtPr>
              <w:rPr>
                <w:rFonts w:ascii="Calibri" w:hAnsi="Calibri" w:cs="Arial"/>
                <w:noProof/>
                <w:sz w:val="22"/>
                <w:szCs w:val="22"/>
              </w:rPr>
              <w:id w:val="-738628193"/>
              <w:placeholder>
                <w:docPart w:val="DefaultPlaceholder_-1854013439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250A8480" w14:textId="4ABA0F3E" w:rsidR="00204136" w:rsidRDefault="00204136" w:rsidP="00204136">
                <w:pPr>
                  <w:rPr>
                    <w:rFonts w:ascii="Calibri" w:hAnsi="Calibri" w:cs="Arial"/>
                    <w:noProof/>
                    <w:sz w:val="22"/>
                    <w:szCs w:val="22"/>
                  </w:rPr>
                </w:pPr>
                <w:r w:rsidRPr="003700C7">
                  <w:rPr>
                    <w:rStyle w:val="PlaceholderText"/>
                    <w:rFonts w:eastAsiaTheme="minorHAnsi"/>
                  </w:rPr>
                  <w:t>Choose an item.</w:t>
                </w:r>
              </w:p>
            </w:sdtContent>
          </w:sdt>
        </w:tc>
      </w:tr>
      <w:tr w:rsidR="00204136" w:rsidRPr="00355F31" w14:paraId="7FBE2763" w14:textId="77777777" w:rsidTr="001F3E57">
        <w:trPr>
          <w:trHeight w:val="1123"/>
        </w:trPr>
        <w:tc>
          <w:tcPr>
            <w:tcW w:w="4071" w:type="dxa"/>
            <w:tcBorders>
              <w:top w:val="nil"/>
              <w:bottom w:val="nil"/>
            </w:tcBorders>
            <w:shd w:val="clear" w:color="auto" w:fill="FDE9D9"/>
            <w:vAlign w:val="center"/>
          </w:tcPr>
          <w:p w14:paraId="40C3962C" w14:textId="5E10B314" w:rsidR="00204136" w:rsidRPr="008A2903" w:rsidRDefault="008A2903" w:rsidP="008A2903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  <w:r w:rsidRPr="008A2903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lastRenderedPageBreak/>
              <w:t>If Yes, enter legal name of Load Serving Entity (LSE) or Energy Service Provider (ESP):</w:t>
            </w:r>
            <w:r w:rsidRPr="008A2903">
              <w:rPr>
                <w:rFonts w:ascii="Arial" w:hAnsi="Arial"/>
                <w:bCs/>
                <w:color w:val="FF0000"/>
                <w:highlight w:val="yellow"/>
              </w:rPr>
              <w:t xml:space="preserve"> </w:t>
            </w:r>
          </w:p>
        </w:tc>
        <w:tc>
          <w:tcPr>
            <w:tcW w:w="5174" w:type="dxa"/>
            <w:tcBorders>
              <w:top w:val="nil"/>
              <w:bottom w:val="nil"/>
            </w:tcBorders>
            <w:vAlign w:val="center"/>
          </w:tcPr>
          <w:p w14:paraId="30AB3F3D" w14:textId="4FE431AA" w:rsidR="008A2903" w:rsidRPr="00E67FC2" w:rsidRDefault="00E67FC2" w:rsidP="00E67FC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noProof/>
                <w:sz w:val="22"/>
                <w:szCs w:val="22"/>
              </w:rPr>
            </w:r>
            <w:r>
              <w:rPr>
                <w:rFonts w:ascii="Calibri" w:hAnsi="Calibri"/>
                <w:noProof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fldChar w:fldCharType="end"/>
            </w:r>
            <w:r w:rsidR="008A2903" w:rsidRPr="00DD6C98">
              <w:rPr>
                <w:rFonts w:ascii="Arial" w:hAnsi="Arial"/>
                <w:b/>
                <w:i/>
                <w:color w:val="0000FF"/>
                <w:highlight w:val="yellow"/>
              </w:rPr>
              <w:t xml:space="preserve"> </w:t>
            </w:r>
          </w:p>
          <w:p w14:paraId="2A650002" w14:textId="77777777" w:rsidR="00204136" w:rsidRDefault="00204136" w:rsidP="00204136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  <w:tr w:rsidR="00191E14" w:rsidRPr="00355F31" w14:paraId="3A818BE8" w14:textId="77777777" w:rsidTr="00191E14">
        <w:trPr>
          <w:trHeight w:val="1123"/>
        </w:trPr>
        <w:tc>
          <w:tcPr>
            <w:tcW w:w="4071" w:type="dxa"/>
            <w:tcBorders>
              <w:top w:val="nil"/>
              <w:bottom w:val="nil"/>
            </w:tcBorders>
            <w:shd w:val="clear" w:color="auto" w:fill="FDE9D9"/>
            <w:vAlign w:val="center"/>
          </w:tcPr>
          <w:p w14:paraId="323A0F97" w14:textId="77777777" w:rsidR="00191E14" w:rsidRPr="00191E14" w:rsidRDefault="00191E14" w:rsidP="008A2903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  <w:r w:rsidRPr="00191E14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Is LSE/ESP CPUC Jurisdictional?</w:t>
            </w:r>
          </w:p>
          <w:p w14:paraId="0E0CB565" w14:textId="77777777" w:rsidR="00191E14" w:rsidRPr="00191E14" w:rsidRDefault="00191E14" w:rsidP="008A2903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</w:p>
          <w:p w14:paraId="52EB7350" w14:textId="77777777" w:rsidR="00191E14" w:rsidRDefault="00191E14" w:rsidP="008A2903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  <w:r w:rsidRPr="00191E14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If No, please provide the legal name of the Local Regulatory Authority (LRA):</w:t>
            </w:r>
          </w:p>
          <w:p w14:paraId="0F56D070" w14:textId="77777777" w:rsidR="001351F7" w:rsidRDefault="001351F7" w:rsidP="008A2903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</w:p>
          <w:p w14:paraId="17BE6CB3" w14:textId="0DDD294D" w:rsidR="001351F7" w:rsidRDefault="001351F7" w:rsidP="001351F7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 xml:space="preserve">          </w:t>
            </w:r>
            <w:r w:rsidRPr="001351F7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 xml:space="preserve">LRA Primary Contact </w:t>
            </w:r>
          </w:p>
          <w:p w14:paraId="24F5042E" w14:textId="69AEDB56" w:rsidR="001351F7" w:rsidRPr="001351F7" w:rsidRDefault="003837E9" w:rsidP="001351F7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(</w:t>
            </w:r>
            <w:r w:rsidR="001351F7" w:rsidRPr="001351F7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enter na</w:t>
            </w:r>
            <w:r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me, contact phone number, email)</w:t>
            </w:r>
          </w:p>
          <w:p w14:paraId="0318D386" w14:textId="77777777" w:rsidR="001351F7" w:rsidRDefault="001351F7" w:rsidP="001351F7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  <w:r w:rsidRPr="001351F7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 xml:space="preserve">          LRA Alternate Contact </w:t>
            </w:r>
          </w:p>
          <w:p w14:paraId="66AE256F" w14:textId="2CA0E098" w:rsidR="001351F7" w:rsidRPr="001351F7" w:rsidRDefault="003837E9" w:rsidP="001351F7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(</w:t>
            </w:r>
            <w:r w:rsidR="001351F7" w:rsidRPr="001351F7"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enter na</w:t>
            </w:r>
            <w:r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  <w:t>me, contact phone number, email)</w:t>
            </w:r>
          </w:p>
          <w:p w14:paraId="0B851957" w14:textId="3A27438A" w:rsidR="001351F7" w:rsidRPr="008A2903" w:rsidRDefault="001351F7" w:rsidP="008A2903">
            <w:pPr>
              <w:pStyle w:val="StyleTableBodyTextItalic"/>
              <w:jc w:val="left"/>
              <w:rPr>
                <w:rFonts w:asciiTheme="minorHAnsi" w:hAnsiTheme="minorHAnsi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sdt>
            <w:sdtPr>
              <w:rPr>
                <w:rFonts w:ascii="Calibri" w:hAnsi="Calibri" w:cs="Arial"/>
                <w:noProof/>
                <w:sz w:val="22"/>
                <w:szCs w:val="22"/>
              </w:rPr>
              <w:id w:val="-68656668"/>
              <w:placeholder>
                <w:docPart w:val="255C6AA0EF28419B981DB0FF3F13B231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64D1C17D" w14:textId="77777777" w:rsidR="00191E14" w:rsidRDefault="00191E14" w:rsidP="00191E14">
                <w:pPr>
                  <w:rPr>
                    <w:rFonts w:ascii="Calibri" w:hAnsi="Calibri" w:cs="Arial"/>
                    <w:noProof/>
                    <w:sz w:val="22"/>
                    <w:szCs w:val="22"/>
                  </w:rPr>
                </w:pPr>
                <w:r w:rsidRPr="003700C7">
                  <w:rPr>
                    <w:rStyle w:val="PlaceholderText"/>
                    <w:rFonts w:eastAsiaTheme="minorHAnsi"/>
                  </w:rPr>
                  <w:t>Choose an item.</w:t>
                </w:r>
              </w:p>
            </w:sdtContent>
          </w:sdt>
          <w:p w14:paraId="0341BD37" w14:textId="77777777" w:rsidR="00191E14" w:rsidRDefault="00191E14" w:rsidP="008A2903">
            <w:pPr>
              <w:pStyle w:val="Header"/>
              <w:tabs>
                <w:tab w:val="clear" w:pos="4320"/>
                <w:tab w:val="clear" w:pos="8640"/>
              </w:tabs>
              <w:ind w:firstLine="720"/>
              <w:rPr>
                <w:rFonts w:ascii="Arial" w:hAnsi="Arial"/>
                <w:b/>
                <w:i/>
                <w:color w:val="0000FF"/>
                <w:highlight w:val="yellow"/>
              </w:rPr>
            </w:pPr>
          </w:p>
          <w:p w14:paraId="51E7E584" w14:textId="77777777" w:rsidR="001351F7" w:rsidRDefault="001351F7" w:rsidP="008A2903">
            <w:pPr>
              <w:pStyle w:val="Header"/>
              <w:tabs>
                <w:tab w:val="clear" w:pos="4320"/>
                <w:tab w:val="clear" w:pos="8640"/>
              </w:tabs>
              <w:ind w:firstLine="720"/>
              <w:rPr>
                <w:rFonts w:ascii="Arial" w:hAnsi="Arial"/>
                <w:b/>
                <w:i/>
                <w:color w:val="0000FF"/>
                <w:highlight w:val="yellow"/>
              </w:rPr>
            </w:pPr>
          </w:p>
          <w:p w14:paraId="4987F9D6" w14:textId="77777777" w:rsidR="001351F7" w:rsidRDefault="001351F7" w:rsidP="008A2903">
            <w:pPr>
              <w:pStyle w:val="Header"/>
              <w:tabs>
                <w:tab w:val="clear" w:pos="4320"/>
                <w:tab w:val="clear" w:pos="8640"/>
              </w:tabs>
              <w:ind w:firstLine="720"/>
              <w:rPr>
                <w:rFonts w:ascii="Arial" w:hAnsi="Arial"/>
                <w:b/>
                <w:i/>
                <w:color w:val="0000FF"/>
                <w:highlight w:val="yellow"/>
              </w:rPr>
            </w:pPr>
          </w:p>
          <w:p w14:paraId="002BB0ED" w14:textId="77777777" w:rsidR="001351F7" w:rsidRDefault="001351F7" w:rsidP="001351F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noProof/>
                <w:sz w:val="22"/>
                <w:szCs w:val="22"/>
              </w:rPr>
            </w:r>
            <w:r>
              <w:rPr>
                <w:rFonts w:ascii="Calibri" w:hAnsi="Calibri"/>
                <w:noProof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fldChar w:fldCharType="end"/>
            </w:r>
          </w:p>
          <w:p w14:paraId="5FE59C97" w14:textId="77777777" w:rsidR="001351F7" w:rsidRDefault="001351F7" w:rsidP="001351F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noProof/>
                <w:sz w:val="22"/>
                <w:szCs w:val="22"/>
              </w:rPr>
            </w:pPr>
          </w:p>
          <w:p w14:paraId="267FCB72" w14:textId="77777777" w:rsidR="001351F7" w:rsidRDefault="001351F7" w:rsidP="001351F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noProof/>
                <w:sz w:val="22"/>
                <w:szCs w:val="22"/>
              </w:rPr>
            </w:pPr>
          </w:p>
          <w:p w14:paraId="23990C22" w14:textId="77777777" w:rsidR="001351F7" w:rsidRDefault="001351F7" w:rsidP="001351F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noProof/>
                <w:sz w:val="22"/>
                <w:szCs w:val="22"/>
              </w:rPr>
            </w:pPr>
          </w:p>
          <w:p w14:paraId="6833B2BA" w14:textId="77777777" w:rsidR="001351F7" w:rsidRDefault="001351F7" w:rsidP="001351F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noProof/>
                <w:sz w:val="22"/>
                <w:szCs w:val="22"/>
              </w:rPr>
            </w:pPr>
          </w:p>
          <w:p w14:paraId="4D8E647D" w14:textId="77777777" w:rsidR="001351F7" w:rsidRDefault="001351F7" w:rsidP="001351F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noProof/>
                <w:sz w:val="22"/>
                <w:szCs w:val="22"/>
              </w:rPr>
            </w:r>
            <w:r>
              <w:rPr>
                <w:rFonts w:ascii="Calibri" w:hAnsi="Calibri"/>
                <w:noProof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fldChar w:fldCharType="end"/>
            </w:r>
          </w:p>
          <w:p w14:paraId="78E0AAFA" w14:textId="77777777" w:rsidR="001351F7" w:rsidRDefault="001351F7" w:rsidP="001351F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noProof/>
                <w:sz w:val="22"/>
                <w:szCs w:val="22"/>
              </w:rPr>
            </w:pPr>
          </w:p>
          <w:p w14:paraId="49F0A550" w14:textId="77777777" w:rsidR="001351F7" w:rsidRDefault="001351F7" w:rsidP="001351F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noProof/>
                <w:sz w:val="22"/>
                <w:szCs w:val="22"/>
              </w:rPr>
            </w:pPr>
          </w:p>
          <w:p w14:paraId="73C6BE7E" w14:textId="77777777" w:rsidR="001351F7" w:rsidRDefault="001351F7" w:rsidP="001351F7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noProof/>
                <w:sz w:val="22"/>
                <w:szCs w:val="22"/>
              </w:rPr>
            </w:pPr>
          </w:p>
          <w:p w14:paraId="0C29CBF1" w14:textId="56C8084E" w:rsidR="001351F7" w:rsidRPr="00DD6C98" w:rsidRDefault="001351F7" w:rsidP="001351F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i/>
                <w:color w:val="0000FF"/>
                <w:highlight w:val="yellow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noProof/>
                <w:sz w:val="22"/>
                <w:szCs w:val="22"/>
              </w:rPr>
            </w:r>
            <w:r>
              <w:rPr>
                <w:rFonts w:ascii="Calibri" w:hAnsi="Calibri"/>
                <w:noProof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fldChar w:fldCharType="end"/>
            </w:r>
          </w:p>
        </w:tc>
      </w:tr>
    </w:tbl>
    <w:p w14:paraId="28D4F90E" w14:textId="43AD02B9" w:rsidR="001F3E57" w:rsidRPr="00355F31" w:rsidRDefault="001F3E57" w:rsidP="00A12DE3">
      <w:pPr>
        <w:rPr>
          <w:rFonts w:asciiTheme="minorHAnsi" w:hAnsiTheme="minorHAnsi"/>
          <w:b/>
          <w:sz w:val="28"/>
          <w:szCs w:val="28"/>
        </w:rPr>
      </w:pPr>
    </w:p>
    <w:p w14:paraId="2649A798" w14:textId="77777777" w:rsidR="00404676" w:rsidRDefault="00404676" w:rsidP="00A12DE3">
      <w:pPr>
        <w:rPr>
          <w:rFonts w:asciiTheme="minorHAnsi" w:hAnsiTheme="minorHAnsi"/>
          <w:b/>
          <w:sz w:val="28"/>
          <w:szCs w:val="28"/>
        </w:rPr>
      </w:pPr>
    </w:p>
    <w:p w14:paraId="124BE72A" w14:textId="77777777" w:rsidR="00404676" w:rsidRDefault="00404676" w:rsidP="00A12DE3">
      <w:pPr>
        <w:rPr>
          <w:rFonts w:asciiTheme="minorHAnsi" w:hAnsiTheme="minorHAnsi"/>
          <w:b/>
          <w:sz w:val="28"/>
          <w:szCs w:val="28"/>
        </w:rPr>
      </w:pPr>
    </w:p>
    <w:p w14:paraId="7822DEEE" w14:textId="77777777" w:rsidR="00404676" w:rsidRDefault="00404676" w:rsidP="00A12DE3">
      <w:pPr>
        <w:rPr>
          <w:rFonts w:asciiTheme="minorHAnsi" w:hAnsiTheme="minorHAnsi"/>
          <w:b/>
          <w:sz w:val="28"/>
          <w:szCs w:val="28"/>
        </w:rPr>
      </w:pPr>
    </w:p>
    <w:p w14:paraId="205C9604" w14:textId="77777777" w:rsidR="00404676" w:rsidRDefault="00404676" w:rsidP="00A12DE3">
      <w:pPr>
        <w:rPr>
          <w:rFonts w:asciiTheme="minorHAnsi" w:hAnsiTheme="minorHAnsi"/>
          <w:b/>
          <w:sz w:val="28"/>
          <w:szCs w:val="28"/>
        </w:rPr>
      </w:pPr>
    </w:p>
    <w:p w14:paraId="4F93473E" w14:textId="77777777" w:rsidR="00404676" w:rsidRDefault="00404676" w:rsidP="00A12DE3">
      <w:pPr>
        <w:rPr>
          <w:rFonts w:asciiTheme="minorHAnsi" w:hAnsiTheme="minorHAnsi"/>
          <w:b/>
          <w:sz w:val="28"/>
          <w:szCs w:val="28"/>
        </w:rPr>
      </w:pPr>
    </w:p>
    <w:p w14:paraId="37081035" w14:textId="77777777" w:rsidR="00404676" w:rsidRDefault="00404676" w:rsidP="00A12DE3">
      <w:pPr>
        <w:rPr>
          <w:rFonts w:asciiTheme="minorHAnsi" w:hAnsiTheme="minorHAnsi"/>
          <w:b/>
          <w:sz w:val="28"/>
          <w:szCs w:val="28"/>
        </w:rPr>
      </w:pPr>
    </w:p>
    <w:p w14:paraId="24E488A7" w14:textId="77777777" w:rsidR="00404676" w:rsidRDefault="00404676" w:rsidP="00A12DE3">
      <w:pPr>
        <w:rPr>
          <w:rFonts w:asciiTheme="minorHAnsi" w:hAnsiTheme="minorHAnsi"/>
          <w:b/>
          <w:sz w:val="28"/>
          <w:szCs w:val="28"/>
        </w:rPr>
      </w:pPr>
    </w:p>
    <w:p w14:paraId="6172CF71" w14:textId="77777777" w:rsidR="00404676" w:rsidRDefault="00404676" w:rsidP="00A12DE3">
      <w:pPr>
        <w:rPr>
          <w:rFonts w:asciiTheme="minorHAnsi" w:hAnsiTheme="minorHAnsi"/>
          <w:b/>
          <w:sz w:val="28"/>
          <w:szCs w:val="28"/>
        </w:rPr>
      </w:pPr>
    </w:p>
    <w:p w14:paraId="2D837F4C" w14:textId="77777777" w:rsidR="00C675E8" w:rsidRDefault="00C675E8" w:rsidP="00A12DE3">
      <w:pPr>
        <w:rPr>
          <w:rFonts w:asciiTheme="minorHAnsi" w:hAnsiTheme="minorHAnsi"/>
          <w:b/>
          <w:sz w:val="28"/>
          <w:szCs w:val="28"/>
        </w:rPr>
      </w:pPr>
    </w:p>
    <w:p w14:paraId="243C2DEE" w14:textId="77777777" w:rsidR="00C675E8" w:rsidRDefault="00C675E8" w:rsidP="00A12DE3">
      <w:pPr>
        <w:rPr>
          <w:rFonts w:asciiTheme="minorHAnsi" w:hAnsiTheme="minorHAnsi"/>
          <w:b/>
          <w:sz w:val="28"/>
          <w:szCs w:val="28"/>
        </w:rPr>
      </w:pPr>
    </w:p>
    <w:p w14:paraId="04B8990B" w14:textId="77777777" w:rsidR="00C675E8" w:rsidRDefault="00C675E8" w:rsidP="00A12DE3">
      <w:pPr>
        <w:rPr>
          <w:rFonts w:asciiTheme="minorHAnsi" w:hAnsiTheme="minorHAnsi"/>
          <w:b/>
          <w:sz w:val="28"/>
          <w:szCs w:val="28"/>
        </w:rPr>
      </w:pPr>
    </w:p>
    <w:p w14:paraId="12EF0EB0" w14:textId="77777777" w:rsidR="00C675E8" w:rsidRDefault="00C675E8" w:rsidP="00A12DE3">
      <w:pPr>
        <w:rPr>
          <w:rFonts w:asciiTheme="minorHAnsi" w:hAnsiTheme="minorHAnsi"/>
          <w:b/>
          <w:sz w:val="28"/>
          <w:szCs w:val="28"/>
        </w:rPr>
      </w:pPr>
    </w:p>
    <w:p w14:paraId="65D8C19E" w14:textId="77777777" w:rsidR="00C675E8" w:rsidRDefault="00C675E8" w:rsidP="00A12DE3">
      <w:pPr>
        <w:rPr>
          <w:rFonts w:asciiTheme="minorHAnsi" w:hAnsiTheme="minorHAnsi"/>
          <w:b/>
          <w:sz w:val="28"/>
          <w:szCs w:val="28"/>
        </w:rPr>
      </w:pPr>
    </w:p>
    <w:p w14:paraId="724EE67C" w14:textId="77777777" w:rsidR="00C675E8" w:rsidRDefault="00C675E8" w:rsidP="00A12DE3">
      <w:pPr>
        <w:rPr>
          <w:rFonts w:asciiTheme="minorHAnsi" w:hAnsiTheme="minorHAnsi"/>
          <w:b/>
          <w:sz w:val="28"/>
          <w:szCs w:val="28"/>
        </w:rPr>
      </w:pPr>
    </w:p>
    <w:p w14:paraId="25971FD9" w14:textId="1A3159CE" w:rsidR="00A12DE3" w:rsidRPr="00355F31" w:rsidRDefault="00A9208A" w:rsidP="00A12DE3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 xml:space="preserve">Section 2: </w:t>
      </w:r>
      <w:r w:rsidR="001A37EE" w:rsidRPr="00355F31">
        <w:rPr>
          <w:rFonts w:asciiTheme="minorHAnsi" w:hAnsiTheme="minorHAnsi"/>
          <w:b/>
          <w:sz w:val="28"/>
          <w:szCs w:val="28"/>
        </w:rPr>
        <w:t xml:space="preserve">To be </w:t>
      </w:r>
      <w:r w:rsidR="00A12DE3" w:rsidRPr="00355F31">
        <w:rPr>
          <w:rFonts w:asciiTheme="minorHAnsi" w:hAnsiTheme="minorHAnsi"/>
          <w:b/>
          <w:sz w:val="28"/>
          <w:szCs w:val="28"/>
        </w:rPr>
        <w:t xml:space="preserve">completed by </w:t>
      </w:r>
      <w:r w:rsidR="001A37EE" w:rsidRPr="00355F31">
        <w:rPr>
          <w:rFonts w:asciiTheme="minorHAnsi" w:hAnsiTheme="minorHAnsi"/>
          <w:b/>
          <w:sz w:val="28"/>
          <w:szCs w:val="28"/>
        </w:rPr>
        <w:t xml:space="preserve">CAISO </w:t>
      </w:r>
      <w:r w:rsidR="00836111" w:rsidRPr="00355F31">
        <w:rPr>
          <w:rFonts w:asciiTheme="minorHAnsi" w:hAnsiTheme="minorHAnsi"/>
          <w:b/>
          <w:sz w:val="28"/>
          <w:szCs w:val="28"/>
        </w:rPr>
        <w:t>PDR C</w:t>
      </w:r>
      <w:r w:rsidR="00A12DE3" w:rsidRPr="00355F31">
        <w:rPr>
          <w:rFonts w:asciiTheme="minorHAnsi" w:hAnsiTheme="minorHAnsi"/>
          <w:b/>
          <w:sz w:val="28"/>
          <w:szCs w:val="28"/>
        </w:rPr>
        <w:t xml:space="preserve">oordinator: </w:t>
      </w:r>
    </w:p>
    <w:p w14:paraId="31AD86FF" w14:textId="77777777" w:rsidR="00A12DE3" w:rsidRPr="00355F31" w:rsidRDefault="00A12DE3">
      <w:pPr>
        <w:rPr>
          <w:rFonts w:asciiTheme="minorHAnsi" w:hAnsiTheme="minorHAnsi"/>
        </w:rPr>
      </w:pPr>
    </w:p>
    <w:tbl>
      <w:tblPr>
        <w:tblW w:w="0" w:type="auto"/>
        <w:tblInd w:w="115" w:type="dxa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4089"/>
        <w:gridCol w:w="5146"/>
      </w:tblGrid>
      <w:tr w:rsidR="009F1C0F" w:rsidRPr="00355F31" w14:paraId="2F843BC7" w14:textId="77777777" w:rsidTr="0011455A">
        <w:trPr>
          <w:trHeight w:val="458"/>
        </w:trPr>
        <w:tc>
          <w:tcPr>
            <w:tcW w:w="4133" w:type="dxa"/>
            <w:tcBorders>
              <w:top w:val="single" w:sz="4" w:space="0" w:color="808080"/>
              <w:left w:val="single" w:sz="4" w:space="0" w:color="808080"/>
            </w:tcBorders>
            <w:shd w:val="clear" w:color="auto" w:fill="808080" w:themeFill="background1" w:themeFillShade="80"/>
            <w:vAlign w:val="bottom"/>
          </w:tcPr>
          <w:p w14:paraId="6920C332" w14:textId="7A1FAAC5" w:rsidR="009F1C0F" w:rsidRPr="00355F31" w:rsidRDefault="001F3E57" w:rsidP="001F3E57">
            <w:pPr>
              <w:pStyle w:val="Heading5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NEW </w:t>
            </w:r>
            <w:r w:rsidR="00404676">
              <w:rPr>
                <w:rFonts w:asciiTheme="minorHAnsi" w:hAnsiTheme="minorHAnsi"/>
                <w:sz w:val="28"/>
                <w:szCs w:val="28"/>
              </w:rPr>
              <w:t>LSE</w:t>
            </w:r>
            <w:r w:rsidR="0011455A" w:rsidRPr="00355F31">
              <w:rPr>
                <w:rFonts w:asciiTheme="minorHAnsi" w:hAnsiTheme="minorHAnsi"/>
                <w:sz w:val="28"/>
                <w:szCs w:val="28"/>
              </w:rPr>
              <w:t xml:space="preserve"> ID STATUS</w:t>
            </w:r>
            <w:r w:rsidR="009F1C0F" w:rsidRPr="00355F31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5227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808080" w:themeFill="background1" w:themeFillShade="80"/>
            <w:vAlign w:val="bottom"/>
          </w:tcPr>
          <w:p w14:paraId="28ED37D9" w14:textId="77777777" w:rsidR="009F1C0F" w:rsidRPr="00355F31" w:rsidRDefault="009F1C0F" w:rsidP="003C0332">
            <w:pPr>
              <w:pStyle w:val="Heading5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A12DE3" w:rsidRPr="00355F31" w14:paraId="7EA45B34" w14:textId="77777777" w:rsidTr="00836111">
        <w:trPr>
          <w:trHeight w:val="673"/>
        </w:trPr>
        <w:tc>
          <w:tcPr>
            <w:tcW w:w="4133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7EF600C1" w14:textId="77777777" w:rsidR="00A12DE3" w:rsidRPr="00355F31" w:rsidRDefault="00A12DE3" w:rsidP="00836111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355F31">
              <w:rPr>
                <w:rFonts w:asciiTheme="minorHAnsi" w:hAnsiTheme="minorHAnsi"/>
                <w:i w:val="0"/>
                <w:sz w:val="24"/>
                <w:szCs w:val="24"/>
              </w:rPr>
              <w:t>Approved by PDR Coordinator</w:t>
            </w:r>
            <w:r w:rsidR="0011455A" w:rsidRPr="00355F31">
              <w:rPr>
                <w:rFonts w:asciiTheme="minorHAnsi" w:hAnsiTheme="minorHAnsi"/>
                <w:i w:val="0"/>
                <w:sz w:val="24"/>
                <w:szCs w:val="24"/>
              </w:rPr>
              <w:t xml:space="preserve"> (Y/N)</w:t>
            </w:r>
          </w:p>
        </w:tc>
        <w:tc>
          <w:tcPr>
            <w:tcW w:w="5227" w:type="dxa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3E87E68C" w14:textId="5D08EC3B" w:rsidR="00A12DE3" w:rsidRPr="00355F31" w:rsidRDefault="00A12DE3" w:rsidP="00836111">
            <w:pPr>
              <w:rPr>
                <w:rFonts w:asciiTheme="minorHAnsi" w:hAnsiTheme="minorHAnsi" w:cs="Arial"/>
              </w:rPr>
            </w:pPr>
          </w:p>
        </w:tc>
      </w:tr>
      <w:tr w:rsidR="00D61908" w:rsidRPr="00355F31" w14:paraId="303E6C91" w14:textId="77777777" w:rsidTr="00836111">
        <w:trPr>
          <w:trHeight w:val="673"/>
        </w:trPr>
        <w:tc>
          <w:tcPr>
            <w:tcW w:w="4133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024BCBA3" w14:textId="60747C6F" w:rsidR="00D61908" w:rsidRPr="00355F31" w:rsidRDefault="00D61908" w:rsidP="004F37D5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355F31">
              <w:rPr>
                <w:rFonts w:asciiTheme="minorHAnsi" w:hAnsiTheme="minorHAnsi"/>
                <w:i w:val="0"/>
                <w:sz w:val="24"/>
                <w:szCs w:val="24"/>
              </w:rPr>
              <w:t xml:space="preserve">New </w:t>
            </w:r>
            <w:r w:rsidR="00404676">
              <w:rPr>
                <w:rFonts w:asciiTheme="minorHAnsi" w:hAnsiTheme="minorHAnsi"/>
                <w:i w:val="0"/>
                <w:sz w:val="24"/>
                <w:szCs w:val="24"/>
              </w:rPr>
              <w:t>LSE</w:t>
            </w:r>
            <w:r w:rsidR="004F37D5">
              <w:rPr>
                <w:rFonts w:asciiTheme="minorHAnsi" w:hAnsiTheme="minorHAnsi"/>
                <w:i w:val="0"/>
                <w:sz w:val="24"/>
                <w:szCs w:val="24"/>
              </w:rPr>
              <w:t xml:space="preserve"> </w:t>
            </w:r>
            <w:r w:rsidRPr="00355F31">
              <w:rPr>
                <w:rFonts w:asciiTheme="minorHAnsi" w:hAnsiTheme="minorHAnsi"/>
                <w:i w:val="0"/>
                <w:sz w:val="24"/>
                <w:szCs w:val="24"/>
              </w:rPr>
              <w:t>ID</w:t>
            </w:r>
          </w:p>
        </w:tc>
        <w:tc>
          <w:tcPr>
            <w:tcW w:w="5227" w:type="dxa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30CFD580" w14:textId="490D3E35" w:rsidR="00D61908" w:rsidRPr="00355F31" w:rsidRDefault="00D61908" w:rsidP="009F3310">
            <w:pPr>
              <w:rPr>
                <w:rFonts w:asciiTheme="minorHAnsi" w:hAnsiTheme="minorHAnsi" w:cs="Arial"/>
              </w:rPr>
            </w:pPr>
          </w:p>
        </w:tc>
      </w:tr>
      <w:tr w:rsidR="00A12DE3" w:rsidRPr="00355F31" w14:paraId="3CA8B774" w14:textId="77777777" w:rsidTr="00836111">
        <w:trPr>
          <w:trHeight w:val="574"/>
        </w:trPr>
        <w:tc>
          <w:tcPr>
            <w:tcW w:w="4133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65D7B1B8" w14:textId="77777777" w:rsidR="00A12DE3" w:rsidRPr="00355F31" w:rsidRDefault="00D61908" w:rsidP="00D61908">
            <w:pPr>
              <w:pStyle w:val="StyleTableBodyTextItalic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355F31">
              <w:rPr>
                <w:rFonts w:asciiTheme="minorHAnsi" w:hAnsiTheme="minorHAnsi"/>
                <w:i w:val="0"/>
                <w:sz w:val="24"/>
                <w:szCs w:val="24"/>
              </w:rPr>
              <w:t>Proposed MF Effective Date</w:t>
            </w:r>
          </w:p>
        </w:tc>
        <w:tc>
          <w:tcPr>
            <w:tcW w:w="5227" w:type="dxa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1EC9BEC8" w14:textId="003BA64D" w:rsidR="00A12DE3" w:rsidRPr="00355F31" w:rsidRDefault="00A12DE3" w:rsidP="009F3310">
            <w:pPr>
              <w:rPr>
                <w:rFonts w:asciiTheme="minorHAnsi" w:hAnsiTheme="minorHAnsi" w:cs="Arial"/>
              </w:rPr>
            </w:pPr>
          </w:p>
        </w:tc>
      </w:tr>
    </w:tbl>
    <w:p w14:paraId="28B0E1CF" w14:textId="08E627DC" w:rsidR="00F16633" w:rsidRPr="00355F31" w:rsidRDefault="00F16633" w:rsidP="001F3E57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24D384AA" w14:textId="77777777" w:rsidR="00F16633" w:rsidRPr="00355F31" w:rsidRDefault="00F16633" w:rsidP="00F16633">
      <w:pPr>
        <w:jc w:val="center"/>
        <w:rPr>
          <w:rFonts w:asciiTheme="minorHAnsi" w:hAnsiTheme="minorHAnsi" w:cs="Arial"/>
          <w:bCs/>
          <w:sz w:val="20"/>
          <w:szCs w:val="20"/>
        </w:rPr>
      </w:pPr>
    </w:p>
    <w:p w14:paraId="619525A7" w14:textId="68B8C321" w:rsidR="0011455A" w:rsidRPr="00355F31" w:rsidRDefault="00836111" w:rsidP="00234391">
      <w:pPr>
        <w:rPr>
          <w:rFonts w:asciiTheme="minorHAnsi" w:hAnsiTheme="minorHAnsi"/>
        </w:rPr>
      </w:pPr>
      <w:r w:rsidRPr="00355F31">
        <w:rPr>
          <w:rFonts w:asciiTheme="minorHAnsi" w:hAnsiTheme="minorHAnsi"/>
        </w:rPr>
        <w:t>Please s</w:t>
      </w:r>
      <w:r w:rsidR="0011455A" w:rsidRPr="00355F31">
        <w:rPr>
          <w:rFonts w:asciiTheme="minorHAnsi" w:hAnsiTheme="minorHAnsi"/>
        </w:rPr>
        <w:t xml:space="preserve">ubmit </w:t>
      </w:r>
      <w:r w:rsidRPr="00355F31">
        <w:rPr>
          <w:rFonts w:asciiTheme="minorHAnsi" w:hAnsiTheme="minorHAnsi"/>
        </w:rPr>
        <w:t xml:space="preserve">the </w:t>
      </w:r>
      <w:r w:rsidR="0011455A" w:rsidRPr="00355F31">
        <w:rPr>
          <w:rFonts w:asciiTheme="minorHAnsi" w:hAnsiTheme="minorHAnsi"/>
        </w:rPr>
        <w:t xml:space="preserve">completed request form to </w:t>
      </w:r>
      <w:hyperlink r:id="rId12" w:history="1">
        <w:r w:rsidR="0011455A" w:rsidRPr="00355F31">
          <w:rPr>
            <w:rStyle w:val="Hyperlink"/>
            <w:rFonts w:asciiTheme="minorHAnsi" w:hAnsiTheme="minorHAnsi"/>
          </w:rPr>
          <w:t>PDR@caiso.com</w:t>
        </w:r>
      </w:hyperlink>
      <w:r w:rsidR="00C459AE">
        <w:rPr>
          <w:rFonts w:asciiTheme="minorHAnsi" w:hAnsiTheme="minorHAnsi"/>
        </w:rPr>
        <w:t xml:space="preserve"> and allow ten (10) business days to process the request.</w:t>
      </w:r>
    </w:p>
    <w:p w14:paraId="31D264D7" w14:textId="77777777" w:rsidR="0071114D" w:rsidRPr="00355F31" w:rsidRDefault="0071114D">
      <w:pPr>
        <w:rPr>
          <w:rFonts w:asciiTheme="minorHAnsi" w:hAnsiTheme="minorHAnsi"/>
        </w:rPr>
      </w:pPr>
    </w:p>
    <w:sectPr w:rsidR="0071114D" w:rsidRPr="00355F31" w:rsidSect="00B90828">
      <w:headerReference w:type="default" r:id="rId13"/>
      <w:footerReference w:type="default" r:id="rId14"/>
      <w:footerReference w:type="first" r:id="rId15"/>
      <w:pgSz w:w="12240" w:h="15840"/>
      <w:pgMar w:top="1440" w:right="1440" w:bottom="1440" w:left="1440" w:header="864" w:footer="86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3954" w14:textId="77777777" w:rsidR="004F6855" w:rsidRDefault="004F6855" w:rsidP="00F16633">
      <w:r>
        <w:separator/>
      </w:r>
    </w:p>
    <w:p w14:paraId="4A221565" w14:textId="77777777" w:rsidR="004F6855" w:rsidRDefault="004F6855"/>
  </w:endnote>
  <w:endnote w:type="continuationSeparator" w:id="0">
    <w:p w14:paraId="2586F59D" w14:textId="77777777" w:rsidR="004F6855" w:rsidRDefault="004F6855" w:rsidP="00F16633">
      <w:r>
        <w:continuationSeparator/>
      </w:r>
    </w:p>
    <w:p w14:paraId="45895330" w14:textId="77777777" w:rsidR="004F6855" w:rsidRDefault="004F68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8DBC" w14:textId="27B7A447" w:rsidR="00E01C2C" w:rsidRDefault="00E01C2C" w:rsidP="00BD3C10">
    <w:pPr>
      <w:pStyle w:val="Footer"/>
    </w:pPr>
    <w:r>
      <w:t>Owner:  Model and Contract Implementation</w:t>
    </w:r>
    <w:r>
      <w:ptab w:relativeTo="margin" w:alignment="center" w:leader="none"/>
    </w:r>
    <w:r>
      <w:ptab w:relativeTo="margin" w:alignment="right" w:leader="none"/>
    </w:r>
    <w:r>
      <w:t>Market Services</w:t>
    </w:r>
  </w:p>
  <w:p w14:paraId="0F181AB9" w14:textId="77777777" w:rsidR="00E01C2C" w:rsidRDefault="00E01C2C" w:rsidP="00BD3C10">
    <w:pPr>
      <w:pStyle w:val="Footer"/>
    </w:pPr>
    <w:r>
      <w:t>Copyright 2018 California ISO</w:t>
    </w:r>
    <w:r>
      <w:tab/>
      <w:t xml:space="preserve"> </w:t>
    </w:r>
    <w:r>
      <w:tab/>
      <w:t>CAISO Public</w:t>
    </w:r>
  </w:p>
  <w:p w14:paraId="76F3B09C" w14:textId="0296C537" w:rsidR="00E01C2C" w:rsidRDefault="00E01C2C" w:rsidP="00234391">
    <w:pPr>
      <w:pStyle w:val="Footer"/>
    </w:pPr>
    <w:r>
      <w:rPr>
        <w:sz w:val="20"/>
        <w:szCs w:val="20"/>
      </w:rPr>
      <w:t xml:space="preserve">Doc ID:  FGD5EMQPXRTV                    </w:t>
    </w:r>
    <w:r w:rsidR="00B90828">
      <w:rPr>
        <w:sz w:val="20"/>
        <w:szCs w:val="20"/>
      </w:rPr>
      <w:t xml:space="preserve">                         </w:t>
    </w:r>
    <w:r w:rsidR="00B90828" w:rsidRPr="00B90828">
      <w:rPr>
        <w:sz w:val="20"/>
        <w:szCs w:val="20"/>
      </w:rPr>
      <w:t xml:space="preserve">Page </w:t>
    </w:r>
    <w:r w:rsidR="00B90828" w:rsidRPr="00B90828">
      <w:rPr>
        <w:b/>
        <w:bCs/>
        <w:sz w:val="20"/>
        <w:szCs w:val="20"/>
      </w:rPr>
      <w:fldChar w:fldCharType="begin"/>
    </w:r>
    <w:r w:rsidR="00B90828" w:rsidRPr="00B90828">
      <w:rPr>
        <w:b/>
        <w:bCs/>
        <w:sz w:val="20"/>
        <w:szCs w:val="20"/>
      </w:rPr>
      <w:instrText xml:space="preserve"> PAGE  \* Arabic  \* MERGEFORMAT </w:instrText>
    </w:r>
    <w:r w:rsidR="00B90828" w:rsidRPr="00B90828">
      <w:rPr>
        <w:b/>
        <w:bCs/>
        <w:sz w:val="20"/>
        <w:szCs w:val="20"/>
      </w:rPr>
      <w:fldChar w:fldCharType="separate"/>
    </w:r>
    <w:r w:rsidR="00D5568A">
      <w:rPr>
        <w:b/>
        <w:bCs/>
        <w:noProof/>
        <w:sz w:val="20"/>
        <w:szCs w:val="20"/>
      </w:rPr>
      <w:t>5</w:t>
    </w:r>
    <w:r w:rsidR="00B90828" w:rsidRPr="00B90828">
      <w:rPr>
        <w:b/>
        <w:bCs/>
        <w:sz w:val="20"/>
        <w:szCs w:val="20"/>
      </w:rPr>
      <w:fldChar w:fldCharType="end"/>
    </w:r>
    <w:r w:rsidR="00B90828" w:rsidRPr="00B90828">
      <w:rPr>
        <w:sz w:val="20"/>
        <w:szCs w:val="20"/>
      </w:rPr>
      <w:t xml:space="preserve"> of </w:t>
    </w:r>
    <w:r w:rsidR="00B90828" w:rsidRPr="00B90828">
      <w:rPr>
        <w:b/>
        <w:bCs/>
        <w:sz w:val="20"/>
        <w:szCs w:val="20"/>
      </w:rPr>
      <w:fldChar w:fldCharType="begin"/>
    </w:r>
    <w:r w:rsidR="00B90828" w:rsidRPr="00B90828">
      <w:rPr>
        <w:b/>
        <w:bCs/>
        <w:sz w:val="20"/>
        <w:szCs w:val="20"/>
      </w:rPr>
      <w:instrText xml:space="preserve"> NUMPAGES  \* Arabic  \* MERGEFORMAT </w:instrText>
    </w:r>
    <w:r w:rsidR="00B90828" w:rsidRPr="00B90828">
      <w:rPr>
        <w:b/>
        <w:bCs/>
        <w:sz w:val="20"/>
        <w:szCs w:val="20"/>
      </w:rPr>
      <w:fldChar w:fldCharType="separate"/>
    </w:r>
    <w:r w:rsidR="00D5568A">
      <w:rPr>
        <w:b/>
        <w:bCs/>
        <w:noProof/>
        <w:sz w:val="20"/>
        <w:szCs w:val="20"/>
      </w:rPr>
      <w:t>6</w:t>
    </w:r>
    <w:r w:rsidR="00B90828" w:rsidRPr="00B90828">
      <w:rPr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82FF" w14:textId="1DFE576B" w:rsidR="00E01C2C" w:rsidRDefault="00E01C2C">
    <w:pPr>
      <w:pStyle w:val="Footer"/>
    </w:pPr>
    <w:r>
      <w:t>Owner:  Model and Contract Implementation</w:t>
    </w:r>
    <w:r>
      <w:ptab w:relativeTo="margin" w:alignment="center" w:leader="none"/>
    </w:r>
    <w:r>
      <w:ptab w:relativeTo="margin" w:alignment="right" w:leader="none"/>
    </w:r>
    <w:r>
      <w:t>Market Services</w:t>
    </w:r>
  </w:p>
  <w:p w14:paraId="5675AEF9" w14:textId="599DE33A" w:rsidR="00E01C2C" w:rsidRDefault="00E01C2C">
    <w:pPr>
      <w:pStyle w:val="Footer"/>
    </w:pPr>
    <w:r>
      <w:t>Copyright 2018 California ISO</w:t>
    </w:r>
    <w:r>
      <w:tab/>
      <w:t xml:space="preserve"> </w:t>
    </w:r>
    <w:r>
      <w:tab/>
      <w:t>CAISO Public</w:t>
    </w:r>
  </w:p>
  <w:p w14:paraId="13892610" w14:textId="63198E6B" w:rsidR="00E01C2C" w:rsidRDefault="00E01C2C" w:rsidP="00234391">
    <w:pPr>
      <w:pStyle w:val="Footer"/>
    </w:pPr>
    <w:r w:rsidRPr="00E23794">
      <w:rPr>
        <w:sz w:val="20"/>
        <w:szCs w:val="20"/>
      </w:rPr>
      <w:t>Doc ID</w:t>
    </w:r>
    <w:proofErr w:type="gramStart"/>
    <w:r w:rsidRPr="00E23794">
      <w:rPr>
        <w:sz w:val="20"/>
        <w:szCs w:val="20"/>
      </w:rPr>
      <w:t>:  FGD5EMQPXRTV</w:t>
    </w:r>
    <w:proofErr w:type="gramEnd"/>
    <w:r w:rsidRPr="00E23794">
      <w:rPr>
        <w:sz w:val="20"/>
        <w:szCs w:val="20"/>
      </w:rPr>
      <w:t>-64-32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9757D" w14:textId="77777777" w:rsidR="004F6855" w:rsidRDefault="004F6855" w:rsidP="00F16633">
      <w:r>
        <w:separator/>
      </w:r>
    </w:p>
    <w:p w14:paraId="4CFD2635" w14:textId="77777777" w:rsidR="004F6855" w:rsidRDefault="004F6855"/>
  </w:footnote>
  <w:footnote w:type="continuationSeparator" w:id="0">
    <w:p w14:paraId="3C4E5FD6" w14:textId="77777777" w:rsidR="004F6855" w:rsidRDefault="004F6855" w:rsidP="00F16633">
      <w:r>
        <w:continuationSeparator/>
      </w:r>
    </w:p>
    <w:p w14:paraId="25BF660B" w14:textId="77777777" w:rsidR="004F6855" w:rsidRDefault="004F68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780"/>
      <w:gridCol w:w="2340"/>
      <w:gridCol w:w="1800"/>
      <w:gridCol w:w="1530"/>
    </w:tblGrid>
    <w:tr w:rsidR="00E01C2C" w:rsidRPr="00355F31" w14:paraId="45207D25" w14:textId="77777777" w:rsidTr="007D6BA1">
      <w:trPr>
        <w:cantSplit/>
        <w:trHeight w:val="710"/>
      </w:trPr>
      <w:tc>
        <w:tcPr>
          <w:tcW w:w="3780" w:type="dxa"/>
          <w:vMerge w:val="restart"/>
          <w:vAlign w:val="center"/>
        </w:tcPr>
        <w:p w14:paraId="72B78869" w14:textId="77777777" w:rsidR="00E01C2C" w:rsidRPr="00355F31" w:rsidRDefault="00E01C2C" w:rsidP="00055727">
          <w:pPr>
            <w:rPr>
              <w:rFonts w:asciiTheme="minorHAnsi" w:hAnsiTheme="minorHAnsi"/>
            </w:rPr>
          </w:pPr>
          <w:r>
            <w:rPr>
              <w:noProof/>
            </w:rPr>
            <w:drawing>
              <wp:inline distT="0" distB="0" distL="0" distR="0" wp14:anchorId="490870B4" wp14:editId="63D878AA">
                <wp:extent cx="2263140" cy="394335"/>
                <wp:effectExtent l="0" t="0" r="381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3140" cy="394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0" w:type="dxa"/>
          <w:vMerge w:val="restart"/>
          <w:vAlign w:val="center"/>
        </w:tcPr>
        <w:p w14:paraId="05F9221A" w14:textId="77777777" w:rsidR="00E01C2C" w:rsidRPr="00355F31" w:rsidRDefault="00E01C2C" w:rsidP="00055727">
          <w:pPr>
            <w:jc w:val="center"/>
            <w:rPr>
              <w:rFonts w:asciiTheme="minorHAnsi" w:hAnsiTheme="minorHAnsi"/>
              <w:b/>
              <w:sz w:val="28"/>
              <w:szCs w:val="28"/>
            </w:rPr>
          </w:pPr>
          <w:r w:rsidRPr="00355F31">
            <w:rPr>
              <w:rFonts w:asciiTheme="minorHAnsi" w:hAnsiTheme="minorHAnsi"/>
              <w:b/>
              <w:sz w:val="28"/>
              <w:szCs w:val="28"/>
            </w:rPr>
            <w:t xml:space="preserve">Request Form </w:t>
          </w:r>
        </w:p>
      </w:tc>
      <w:tc>
        <w:tcPr>
          <w:tcW w:w="1800" w:type="dxa"/>
          <w:vAlign w:val="center"/>
        </w:tcPr>
        <w:p w14:paraId="419DFFF5" w14:textId="77777777" w:rsidR="00E01C2C" w:rsidRPr="00355F31" w:rsidRDefault="00E01C2C" w:rsidP="00055727">
          <w:pPr>
            <w:rPr>
              <w:rFonts w:asciiTheme="minorHAnsi" w:hAnsiTheme="minorHAnsi"/>
              <w:b/>
            </w:rPr>
          </w:pPr>
          <w:r w:rsidRPr="00355F31">
            <w:rPr>
              <w:rFonts w:asciiTheme="minorHAnsi" w:hAnsiTheme="minorHAnsi"/>
              <w:b/>
              <w:sz w:val="22"/>
              <w:szCs w:val="22"/>
            </w:rPr>
            <w:t>Version No.</w:t>
          </w:r>
        </w:p>
      </w:tc>
      <w:tc>
        <w:tcPr>
          <w:tcW w:w="1530" w:type="dxa"/>
          <w:vAlign w:val="center"/>
        </w:tcPr>
        <w:p w14:paraId="657142E7" w14:textId="6AC745C1" w:rsidR="00E01C2C" w:rsidRPr="00355F31" w:rsidRDefault="00C675E8" w:rsidP="00055727">
          <w:pPr>
            <w:pStyle w:val="Header"/>
            <w:jc w:val="left"/>
            <w:rPr>
              <w:rFonts w:asciiTheme="minorHAnsi" w:hAnsiTheme="minorHAnsi"/>
              <w:sz w:val="22"/>
              <w:szCs w:val="22"/>
            </w:rPr>
          </w:pPr>
          <w:r>
            <w:rPr>
              <w:rFonts w:asciiTheme="minorHAnsi" w:hAnsiTheme="minorHAnsi"/>
              <w:smallCaps/>
              <w:sz w:val="22"/>
              <w:szCs w:val="22"/>
            </w:rPr>
            <w:t>3</w:t>
          </w:r>
          <w:r w:rsidR="00E01C2C" w:rsidRPr="00355F31">
            <w:rPr>
              <w:rFonts w:asciiTheme="minorHAnsi" w:hAnsiTheme="minorHAnsi"/>
              <w:smallCaps/>
              <w:sz w:val="22"/>
              <w:szCs w:val="22"/>
            </w:rPr>
            <w:t>.</w:t>
          </w:r>
          <w:r w:rsidR="00E01C2C">
            <w:rPr>
              <w:rFonts w:asciiTheme="minorHAnsi" w:hAnsiTheme="minorHAnsi"/>
              <w:smallCaps/>
              <w:sz w:val="22"/>
              <w:szCs w:val="22"/>
            </w:rPr>
            <w:t>0</w:t>
          </w:r>
        </w:p>
      </w:tc>
    </w:tr>
    <w:tr w:rsidR="00E01C2C" w:rsidRPr="00355F31" w14:paraId="40837763" w14:textId="77777777" w:rsidTr="007D6BA1">
      <w:trPr>
        <w:cantSplit/>
        <w:trHeight w:val="359"/>
      </w:trPr>
      <w:tc>
        <w:tcPr>
          <w:tcW w:w="3780" w:type="dxa"/>
          <w:vMerge/>
          <w:vAlign w:val="center"/>
        </w:tcPr>
        <w:p w14:paraId="0A6DDD7F" w14:textId="77777777" w:rsidR="00E01C2C" w:rsidRPr="00355F31" w:rsidRDefault="00E01C2C" w:rsidP="00055727">
          <w:pPr>
            <w:jc w:val="center"/>
            <w:rPr>
              <w:rFonts w:asciiTheme="minorHAnsi" w:hAnsiTheme="minorHAnsi"/>
              <w:b/>
              <w:sz w:val="28"/>
            </w:rPr>
          </w:pPr>
        </w:p>
      </w:tc>
      <w:tc>
        <w:tcPr>
          <w:tcW w:w="2340" w:type="dxa"/>
          <w:vMerge/>
          <w:vAlign w:val="center"/>
        </w:tcPr>
        <w:p w14:paraId="33D6F793" w14:textId="77777777" w:rsidR="00E01C2C" w:rsidRPr="00355F31" w:rsidRDefault="00E01C2C" w:rsidP="00055727">
          <w:pPr>
            <w:jc w:val="center"/>
            <w:rPr>
              <w:rFonts w:asciiTheme="minorHAnsi" w:hAnsiTheme="minorHAnsi"/>
              <w:b/>
              <w:sz w:val="28"/>
            </w:rPr>
          </w:pPr>
        </w:p>
      </w:tc>
      <w:tc>
        <w:tcPr>
          <w:tcW w:w="1800" w:type="dxa"/>
          <w:vAlign w:val="center"/>
        </w:tcPr>
        <w:p w14:paraId="58E4A335" w14:textId="77777777" w:rsidR="00E01C2C" w:rsidRPr="00355F31" w:rsidRDefault="00E01C2C" w:rsidP="00055727">
          <w:pPr>
            <w:rPr>
              <w:rFonts w:asciiTheme="minorHAnsi" w:hAnsiTheme="minorHAnsi"/>
              <w:b/>
            </w:rPr>
          </w:pPr>
          <w:r w:rsidRPr="00355F31">
            <w:rPr>
              <w:rFonts w:asciiTheme="minorHAnsi" w:hAnsiTheme="minorHAnsi"/>
              <w:b/>
              <w:sz w:val="22"/>
              <w:szCs w:val="22"/>
            </w:rPr>
            <w:t>Effective Date</w:t>
          </w:r>
        </w:p>
      </w:tc>
      <w:tc>
        <w:tcPr>
          <w:tcW w:w="1530" w:type="dxa"/>
          <w:vAlign w:val="center"/>
        </w:tcPr>
        <w:p w14:paraId="56561C2B" w14:textId="4AE0D49B" w:rsidR="00E01C2C" w:rsidRPr="00355F31" w:rsidRDefault="00E01C2C" w:rsidP="00C675E8">
          <w:pPr>
            <w:pStyle w:val="Header"/>
            <w:rPr>
              <w:rFonts w:asciiTheme="minorHAnsi" w:hAnsiTheme="minorHAnsi"/>
              <w:sz w:val="22"/>
              <w:szCs w:val="22"/>
            </w:rPr>
          </w:pPr>
          <w:r>
            <w:rPr>
              <w:rFonts w:asciiTheme="minorHAnsi" w:hAnsiTheme="minorHAnsi"/>
              <w:sz w:val="22"/>
              <w:szCs w:val="22"/>
            </w:rPr>
            <w:t>07/</w:t>
          </w:r>
          <w:r w:rsidR="00C675E8">
            <w:rPr>
              <w:rFonts w:asciiTheme="minorHAnsi" w:hAnsiTheme="minorHAnsi"/>
              <w:sz w:val="22"/>
              <w:szCs w:val="22"/>
            </w:rPr>
            <w:t>30/2019</w:t>
          </w:r>
        </w:p>
      </w:tc>
    </w:tr>
    <w:tr w:rsidR="00E01C2C" w:rsidRPr="00355F31" w14:paraId="0D030CA3" w14:textId="77777777" w:rsidTr="007D6BA1">
      <w:trPr>
        <w:cantSplit/>
        <w:trHeight w:val="611"/>
      </w:trPr>
      <w:tc>
        <w:tcPr>
          <w:tcW w:w="9450" w:type="dxa"/>
          <w:gridSpan w:val="4"/>
          <w:vAlign w:val="center"/>
        </w:tcPr>
        <w:p w14:paraId="0E87DBAC" w14:textId="4E0BAE75" w:rsidR="00E01C2C" w:rsidRPr="00355F31" w:rsidRDefault="00C675E8" w:rsidP="004F37D5">
          <w:pPr>
            <w:rPr>
              <w:rFonts w:asciiTheme="minorHAnsi" w:hAnsiTheme="minorHAnsi"/>
              <w:b/>
              <w:color w:val="FF0000"/>
              <w:sz w:val="32"/>
              <w:szCs w:val="32"/>
            </w:rPr>
          </w:pPr>
          <w:r>
            <w:rPr>
              <w:rFonts w:asciiTheme="minorHAnsi" w:hAnsiTheme="minorHAnsi"/>
              <w:b/>
              <w:sz w:val="32"/>
              <w:szCs w:val="32"/>
            </w:rPr>
            <w:t>Request for Load Serving Entity</w:t>
          </w:r>
          <w:r w:rsidR="00E01C2C" w:rsidRPr="00355F31">
            <w:rPr>
              <w:rFonts w:asciiTheme="minorHAnsi" w:hAnsiTheme="minorHAnsi"/>
              <w:b/>
              <w:sz w:val="32"/>
              <w:szCs w:val="32"/>
            </w:rPr>
            <w:t xml:space="preserve"> (</w:t>
          </w:r>
          <w:r w:rsidR="00404676">
            <w:rPr>
              <w:rFonts w:asciiTheme="minorHAnsi" w:hAnsiTheme="minorHAnsi"/>
              <w:b/>
              <w:sz w:val="32"/>
              <w:szCs w:val="32"/>
            </w:rPr>
            <w:t>LSE</w:t>
          </w:r>
          <w:r w:rsidR="00E01C2C" w:rsidRPr="00355F31">
            <w:rPr>
              <w:rFonts w:asciiTheme="minorHAnsi" w:hAnsiTheme="minorHAnsi"/>
              <w:b/>
              <w:sz w:val="32"/>
              <w:szCs w:val="32"/>
            </w:rPr>
            <w:t xml:space="preserve">) ID </w:t>
          </w:r>
          <w:r w:rsidR="004F37D5">
            <w:rPr>
              <w:rFonts w:asciiTheme="minorHAnsi" w:hAnsiTheme="minorHAnsi"/>
              <w:b/>
              <w:sz w:val="32"/>
              <w:szCs w:val="32"/>
            </w:rPr>
            <w:t>Request Form</w:t>
          </w:r>
        </w:p>
      </w:tc>
    </w:tr>
  </w:tbl>
  <w:p w14:paraId="3C7CE692" w14:textId="77777777" w:rsidR="00E01C2C" w:rsidRDefault="00E01C2C">
    <w:pPr>
      <w:pStyle w:val="Header"/>
    </w:pPr>
  </w:p>
  <w:p w14:paraId="604782E8" w14:textId="77777777" w:rsidR="00E01C2C" w:rsidRDefault="00E01C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E7FE6"/>
    <w:multiLevelType w:val="hybridMultilevel"/>
    <w:tmpl w:val="CBA65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B2DC2"/>
    <w:multiLevelType w:val="hybridMultilevel"/>
    <w:tmpl w:val="74E28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586127">
    <w:abstractNumId w:val="1"/>
  </w:num>
  <w:num w:numId="2" w16cid:durableId="2108696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BA"/>
    <w:rsid w:val="000035B9"/>
    <w:rsid w:val="00053DB6"/>
    <w:rsid w:val="00055727"/>
    <w:rsid w:val="00056BB0"/>
    <w:rsid w:val="00062B5D"/>
    <w:rsid w:val="00085D3F"/>
    <w:rsid w:val="000C6A6F"/>
    <w:rsid w:val="000E4D6D"/>
    <w:rsid w:val="0011455A"/>
    <w:rsid w:val="001351F7"/>
    <w:rsid w:val="00177A28"/>
    <w:rsid w:val="00191E14"/>
    <w:rsid w:val="001A37EE"/>
    <w:rsid w:val="001A3D5A"/>
    <w:rsid w:val="001C5627"/>
    <w:rsid w:val="001D1167"/>
    <w:rsid w:val="001E0BEA"/>
    <w:rsid w:val="001E4E47"/>
    <w:rsid w:val="001F3E57"/>
    <w:rsid w:val="00204136"/>
    <w:rsid w:val="00234391"/>
    <w:rsid w:val="00282040"/>
    <w:rsid w:val="00282922"/>
    <w:rsid w:val="00293090"/>
    <w:rsid w:val="002A7CA2"/>
    <w:rsid w:val="002F1C1C"/>
    <w:rsid w:val="0032010B"/>
    <w:rsid w:val="00350884"/>
    <w:rsid w:val="003529FC"/>
    <w:rsid w:val="00355F31"/>
    <w:rsid w:val="003647FB"/>
    <w:rsid w:val="00365BCD"/>
    <w:rsid w:val="003837E9"/>
    <w:rsid w:val="0039001B"/>
    <w:rsid w:val="00390364"/>
    <w:rsid w:val="003B6EAF"/>
    <w:rsid w:val="003C0332"/>
    <w:rsid w:val="003E0A7B"/>
    <w:rsid w:val="00404676"/>
    <w:rsid w:val="00420F02"/>
    <w:rsid w:val="00421AC8"/>
    <w:rsid w:val="0044224E"/>
    <w:rsid w:val="00470E97"/>
    <w:rsid w:val="004C06AD"/>
    <w:rsid w:val="004F37D5"/>
    <w:rsid w:val="004F6855"/>
    <w:rsid w:val="004F7259"/>
    <w:rsid w:val="00530A9B"/>
    <w:rsid w:val="00533AC8"/>
    <w:rsid w:val="005510EE"/>
    <w:rsid w:val="005B00A7"/>
    <w:rsid w:val="005C7286"/>
    <w:rsid w:val="005F044B"/>
    <w:rsid w:val="00640D69"/>
    <w:rsid w:val="00640F50"/>
    <w:rsid w:val="006448DE"/>
    <w:rsid w:val="00644998"/>
    <w:rsid w:val="006F3212"/>
    <w:rsid w:val="006F3B18"/>
    <w:rsid w:val="007047B3"/>
    <w:rsid w:val="0071114D"/>
    <w:rsid w:val="0073627D"/>
    <w:rsid w:val="0074702B"/>
    <w:rsid w:val="00796DFC"/>
    <w:rsid w:val="00796E57"/>
    <w:rsid w:val="007D6BA1"/>
    <w:rsid w:val="00836111"/>
    <w:rsid w:val="00860E51"/>
    <w:rsid w:val="008809F4"/>
    <w:rsid w:val="008960B7"/>
    <w:rsid w:val="008A2903"/>
    <w:rsid w:val="008B09C4"/>
    <w:rsid w:val="008B2ACD"/>
    <w:rsid w:val="008C021F"/>
    <w:rsid w:val="008E51FE"/>
    <w:rsid w:val="008F47F2"/>
    <w:rsid w:val="00946715"/>
    <w:rsid w:val="00983FFB"/>
    <w:rsid w:val="009C637F"/>
    <w:rsid w:val="009D3BA4"/>
    <w:rsid w:val="009F1C0F"/>
    <w:rsid w:val="009F3310"/>
    <w:rsid w:val="00A05460"/>
    <w:rsid w:val="00A12DE3"/>
    <w:rsid w:val="00A461F6"/>
    <w:rsid w:val="00A81269"/>
    <w:rsid w:val="00A85B27"/>
    <w:rsid w:val="00A9208A"/>
    <w:rsid w:val="00AA67CC"/>
    <w:rsid w:val="00B177A1"/>
    <w:rsid w:val="00B33544"/>
    <w:rsid w:val="00B33B34"/>
    <w:rsid w:val="00B52E5E"/>
    <w:rsid w:val="00B90828"/>
    <w:rsid w:val="00B945D7"/>
    <w:rsid w:val="00B97D46"/>
    <w:rsid w:val="00BB163D"/>
    <w:rsid w:val="00BC633E"/>
    <w:rsid w:val="00BD3C10"/>
    <w:rsid w:val="00C459AE"/>
    <w:rsid w:val="00C675E8"/>
    <w:rsid w:val="00C704B4"/>
    <w:rsid w:val="00C72B34"/>
    <w:rsid w:val="00C80121"/>
    <w:rsid w:val="00CC2A07"/>
    <w:rsid w:val="00D05684"/>
    <w:rsid w:val="00D3180D"/>
    <w:rsid w:val="00D5568A"/>
    <w:rsid w:val="00D61908"/>
    <w:rsid w:val="00D62E37"/>
    <w:rsid w:val="00DA22E0"/>
    <w:rsid w:val="00DA7441"/>
    <w:rsid w:val="00DE0D67"/>
    <w:rsid w:val="00E01C2C"/>
    <w:rsid w:val="00E13D35"/>
    <w:rsid w:val="00E23794"/>
    <w:rsid w:val="00E30E8D"/>
    <w:rsid w:val="00E67FC2"/>
    <w:rsid w:val="00E821F6"/>
    <w:rsid w:val="00EA1B3C"/>
    <w:rsid w:val="00EC1C90"/>
    <w:rsid w:val="00F16633"/>
    <w:rsid w:val="00F4342F"/>
    <w:rsid w:val="00F510BA"/>
    <w:rsid w:val="00F52529"/>
    <w:rsid w:val="00F57B75"/>
    <w:rsid w:val="00FA21A9"/>
    <w:rsid w:val="00FC63C4"/>
    <w:rsid w:val="00FE3335"/>
    <w:rsid w:val="00FE44A1"/>
    <w:rsid w:val="00F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0AD25"/>
  <w15:docId w15:val="{74B0A39A-918A-4E59-8170-9F51B58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633E"/>
    <w:pPr>
      <w:jc w:val="both"/>
      <w:outlineLvl w:val="0"/>
    </w:pPr>
    <w:rPr>
      <w:rFonts w:cs="Arial"/>
      <w:sz w:val="36"/>
      <w:szCs w:val="36"/>
    </w:rPr>
  </w:style>
  <w:style w:type="paragraph" w:styleId="Heading3">
    <w:name w:val="heading 3"/>
    <w:basedOn w:val="BodyText"/>
    <w:next w:val="Normal"/>
    <w:link w:val="Heading3Char"/>
    <w:qFormat/>
    <w:rsid w:val="00BC633E"/>
    <w:pPr>
      <w:spacing w:before="120" w:after="60"/>
      <w:jc w:val="both"/>
      <w:outlineLvl w:val="2"/>
    </w:pPr>
    <w:rPr>
      <w:rFonts w:ascii="Arial" w:hAnsi="Arial" w:cs="Arial"/>
      <w:b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aliases w:val="Heading (table) 5"/>
    <w:basedOn w:val="Heading4"/>
    <w:next w:val="Normal"/>
    <w:link w:val="Heading5Char"/>
    <w:qFormat/>
    <w:rsid w:val="00BC633E"/>
    <w:pPr>
      <w:keepLines w:val="0"/>
      <w:spacing w:before="80" w:after="20"/>
      <w:jc w:val="both"/>
      <w:outlineLvl w:val="4"/>
    </w:pPr>
    <w:rPr>
      <w:rFonts w:ascii="Arial" w:eastAsia="Times New Roman" w:hAnsi="Arial" w:cs="Arial"/>
      <w:i w:val="0"/>
      <w:iCs w:val="0"/>
      <w:color w:val="FFFFFF"/>
      <w:spacing w:val="20"/>
      <w:sz w:val="17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633E"/>
    <w:rPr>
      <w:rFonts w:ascii="Times New Roman" w:eastAsia="Times New Roman" w:hAnsi="Times New Roman" w:cs="Arial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BC633E"/>
    <w:rPr>
      <w:rFonts w:ascii="Arial" w:eastAsia="Times New Roman" w:hAnsi="Arial" w:cs="Arial"/>
      <w:b/>
      <w:sz w:val="21"/>
      <w:szCs w:val="21"/>
    </w:rPr>
  </w:style>
  <w:style w:type="character" w:customStyle="1" w:styleId="Heading5Char">
    <w:name w:val="Heading 5 Char"/>
    <w:aliases w:val="Heading (table) 5 Char"/>
    <w:basedOn w:val="DefaultParagraphFont"/>
    <w:link w:val="Heading5"/>
    <w:rsid w:val="00BC633E"/>
    <w:rPr>
      <w:rFonts w:ascii="Arial" w:eastAsia="Times New Roman" w:hAnsi="Arial" w:cs="Arial"/>
      <w:b/>
      <w:bCs/>
      <w:color w:val="FFFFFF"/>
      <w:spacing w:val="20"/>
      <w:sz w:val="17"/>
      <w:szCs w:val="18"/>
    </w:rPr>
  </w:style>
  <w:style w:type="paragraph" w:styleId="Header">
    <w:name w:val="header"/>
    <w:basedOn w:val="Normal"/>
    <w:link w:val="HeaderChar"/>
    <w:rsid w:val="00BC633E"/>
    <w:pPr>
      <w:tabs>
        <w:tab w:val="center" w:pos="4320"/>
        <w:tab w:val="right" w:pos="8640"/>
      </w:tabs>
      <w:jc w:val="both"/>
    </w:pPr>
    <w:rPr>
      <w:rFonts w:cs="Arial"/>
      <w:caps/>
      <w:spacing w:val="10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BC633E"/>
    <w:rPr>
      <w:rFonts w:ascii="Times New Roman" w:eastAsia="Times New Roman" w:hAnsi="Times New Roman" w:cs="Arial"/>
      <w:caps/>
      <w:spacing w:val="10"/>
      <w:sz w:val="16"/>
      <w:szCs w:val="16"/>
    </w:rPr>
  </w:style>
  <w:style w:type="paragraph" w:customStyle="1" w:styleId="TableBodyText">
    <w:name w:val="Table Body Text"/>
    <w:basedOn w:val="BodyText"/>
    <w:link w:val="TableBodyTextChar"/>
    <w:rsid w:val="00BC633E"/>
  </w:style>
  <w:style w:type="paragraph" w:customStyle="1" w:styleId="StyleTableBodyTextItalic">
    <w:name w:val="Style Table Body Text + Italic"/>
    <w:basedOn w:val="TableBodyText"/>
    <w:link w:val="StyleTableBodyTextItalicChar"/>
    <w:rsid w:val="00BC633E"/>
    <w:pPr>
      <w:spacing w:after="60"/>
      <w:jc w:val="both"/>
    </w:pPr>
    <w:rPr>
      <w:rFonts w:cs="Arial"/>
      <w:i/>
      <w:iCs/>
      <w:sz w:val="18"/>
      <w:szCs w:val="18"/>
    </w:rPr>
  </w:style>
  <w:style w:type="character" w:customStyle="1" w:styleId="TableBodyTextChar">
    <w:name w:val="Table Body Text Char"/>
    <w:basedOn w:val="BodyTextChar"/>
    <w:link w:val="TableBodyText"/>
    <w:rsid w:val="00BC633E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TableBodyTextItalicChar">
    <w:name w:val="Style Table Body Text + Italic Char"/>
    <w:basedOn w:val="TableBodyTextChar"/>
    <w:link w:val="StyleTableBodyTextItalic"/>
    <w:rsid w:val="00BC633E"/>
    <w:rPr>
      <w:rFonts w:ascii="Times New Roman" w:eastAsia="Times New Roman" w:hAnsi="Times New Roman" w:cs="Arial"/>
      <w:i/>
      <w:iCs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3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33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3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E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E57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166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63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5460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63C4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63C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533AC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AC8"/>
    <w:rPr>
      <w:rFonts w:eastAsiaTheme="minorEastAsia"/>
    </w:rPr>
  </w:style>
  <w:style w:type="table" w:styleId="TableGrid">
    <w:name w:val="Table Grid"/>
    <w:basedOn w:val="TableNormal"/>
    <w:uiPriority w:val="59"/>
    <w:rsid w:val="00055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B163D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BB163D"/>
    <w:pPr>
      <w:spacing w:after="100"/>
      <w:ind w:left="480"/>
    </w:pPr>
  </w:style>
  <w:style w:type="paragraph" w:styleId="ListParagraph">
    <w:name w:val="List Paragraph"/>
    <w:basedOn w:val="Normal"/>
    <w:uiPriority w:val="34"/>
    <w:qFormat/>
    <w:rsid w:val="00420F02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7D6BA1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BA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D6BA1"/>
    <w:rPr>
      <w:rFonts w:eastAsiaTheme="minorEastAsia"/>
      <w:color w:val="5A5A5A" w:themeColor="text1" w:themeTint="A5"/>
      <w:spacing w:val="15"/>
    </w:rPr>
  </w:style>
  <w:style w:type="paragraph" w:customStyle="1" w:styleId="Subtitle-Pia">
    <w:name w:val="Subtitle-Pia"/>
    <w:basedOn w:val="Subtitle"/>
    <w:link w:val="Subtitle-PiaChar"/>
    <w:qFormat/>
    <w:rsid w:val="007D6BA1"/>
    <w:rPr>
      <w:b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7D6BA1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character" w:customStyle="1" w:styleId="Subtitle-PiaChar">
    <w:name w:val="Subtitle-Pia Char"/>
    <w:basedOn w:val="SubtitleChar"/>
    <w:link w:val="Subtitle-Pia"/>
    <w:rsid w:val="007D6BA1"/>
    <w:rPr>
      <w:rFonts w:eastAsiaTheme="minorEastAsia"/>
      <w:b/>
      <w:color w:val="5A5A5A" w:themeColor="text1" w:themeTint="A5"/>
      <w:spacing w:val="15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7D6BA1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Heading-Pia">
    <w:name w:val="Heading-Pia"/>
    <w:basedOn w:val="Heading1"/>
    <w:next w:val="Heading1"/>
    <w:link w:val="Heading-PiaChar"/>
    <w:qFormat/>
    <w:rsid w:val="00234391"/>
    <w:rPr>
      <w:rFonts w:asciiTheme="minorHAnsi" w:hAnsiTheme="minorHAnsi"/>
      <w:b/>
      <w:sz w:val="32"/>
    </w:rPr>
  </w:style>
  <w:style w:type="character" w:customStyle="1" w:styleId="Heading-PiaChar">
    <w:name w:val="Heading-Pia Char"/>
    <w:basedOn w:val="Subtitle-PiaChar"/>
    <w:link w:val="Heading-Pia"/>
    <w:rsid w:val="00234391"/>
    <w:rPr>
      <w:rFonts w:eastAsia="Times New Roman" w:cs="Arial"/>
      <w:b/>
      <w:color w:val="5A5A5A" w:themeColor="text1" w:themeTint="A5"/>
      <w:spacing w:val="15"/>
      <w:sz w:val="32"/>
      <w:szCs w:val="36"/>
    </w:rPr>
  </w:style>
  <w:style w:type="character" w:styleId="PlaceholderText">
    <w:name w:val="Placeholder Text"/>
    <w:basedOn w:val="DefaultParagraphFont"/>
    <w:uiPriority w:val="99"/>
    <w:semiHidden/>
    <w:rsid w:val="002041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file:///C:\Users\mmouanetry\AppData\Local\Microsoft\Windows\Temporary%20Internet%20Files\Content.Outlook\M5HIGI0L\PDR@caiso.com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dr@caiso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dr@caiso.com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fortuno\My%20Documents\PDR%20Agreement%20and%20Registrations\Forms\PDR_Request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C2B08-735C-40B8-995A-373587B7A8C6}"/>
      </w:docPartPr>
      <w:docPartBody>
        <w:p w:rsidR="001D3617" w:rsidRDefault="00857A35">
          <w:r w:rsidRPr="003700C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F8DFD-761B-40DA-A69A-6924D07A0D94}"/>
      </w:docPartPr>
      <w:docPartBody>
        <w:p w:rsidR="001D3617" w:rsidRDefault="00857A35">
          <w:r w:rsidRPr="00370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5C6AA0EF28419B981DB0FF3F13B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683F7-1B26-4064-BF91-5784EE4E527B}"/>
      </w:docPartPr>
      <w:docPartBody>
        <w:p w:rsidR="001D3617" w:rsidRDefault="00857A35" w:rsidP="00857A35">
          <w:pPr>
            <w:pStyle w:val="255C6AA0EF28419B981DB0FF3F13B231"/>
          </w:pPr>
          <w:r w:rsidRPr="003700C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35"/>
    <w:rsid w:val="001D3617"/>
    <w:rsid w:val="004C06AD"/>
    <w:rsid w:val="006813C6"/>
    <w:rsid w:val="0085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7A35"/>
    <w:rPr>
      <w:color w:val="808080"/>
    </w:rPr>
  </w:style>
  <w:style w:type="paragraph" w:customStyle="1" w:styleId="255C6AA0EF28419B981DB0FF3F13B231">
    <w:name w:val="255C6AA0EF28419B981DB0FF3F13B231"/>
    <w:rsid w:val="00857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092249CC62C48AA17033F357BFB4B" ma:contentTypeVersion="0" ma:contentTypeDescription="Create a new document." ma:contentTypeScope="" ma:versionID="1aeeaf0fad20ac78ea2aca2b38cd2a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3c8fd6d6a0a43bb435058bcc9290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59E0B1-7A9A-47BA-8CAF-C213CAD2CA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5656CD-D61E-49BC-B00D-0959412B29D5}"/>
</file>

<file path=customXml/itemProps3.xml><?xml version="1.0" encoding="utf-8"?>
<ds:datastoreItem xmlns:ds="http://schemas.openxmlformats.org/officeDocument/2006/customXml" ds:itemID="{1C820CE5-B8A5-4C37-A863-CAE117CD8848}"/>
</file>

<file path=customXml/itemProps4.xml><?xml version="1.0" encoding="utf-8"?>
<ds:datastoreItem xmlns:ds="http://schemas.openxmlformats.org/officeDocument/2006/customXml" ds:itemID="{10D5C19D-F973-4B24-93CE-6ADD4607F352}"/>
</file>

<file path=docProps/app.xml><?xml version="1.0" encoding="utf-8"?>
<Properties xmlns="http://schemas.openxmlformats.org/officeDocument/2006/extended-properties" xmlns:vt="http://schemas.openxmlformats.org/officeDocument/2006/docPropsVTypes">
  <Template>PDR_Request_Form</Template>
  <TotalTime>2</TotalTime>
  <Pages>7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CAISO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Fortuno</dc:creator>
  <cp:lastModifiedBy>Mikeska, Haley</cp:lastModifiedBy>
  <cp:revision>2</cp:revision>
  <cp:lastPrinted>2014-05-16T16:11:00Z</cp:lastPrinted>
  <dcterms:created xsi:type="dcterms:W3CDTF">2026-08-27T23:59:00Z</dcterms:created>
  <dcterms:modified xsi:type="dcterms:W3CDTF">2026-08-27T23:59:00Z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0x010100776092249CC62C48AA17033F357BFB4B</vt:lpwstr>
  </property>
</Properties>
</file>